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E0F7C" w14:textId="77777777" w:rsidR="00DD5D9F" w:rsidRPr="00A43112" w:rsidRDefault="00046891" w:rsidP="00E44E68">
      <w:pPr>
        <w:tabs>
          <w:tab w:val="right" w:pos="9533"/>
        </w:tabs>
        <w:rPr>
          <w:rFonts w:asciiTheme="minorHAnsi" w:hAnsiTheme="minorHAnsi" w:cstheme="minorHAnsi"/>
        </w:rPr>
      </w:pPr>
      <w:r w:rsidRPr="00A43112">
        <w:rPr>
          <w:rFonts w:asciiTheme="minorHAnsi" w:hAnsiTheme="minorHAnsi" w:cstheme="minorHAnsi"/>
          <w:smallCaps/>
          <w:sz w:val="32"/>
        </w:rPr>
        <w:t>Volunteer Leadership application</w:t>
      </w:r>
      <w:r w:rsidRPr="00A43112">
        <w:rPr>
          <w:rFonts w:asciiTheme="minorHAnsi" w:hAnsiTheme="minorHAnsi" w:cstheme="minorHAnsi"/>
        </w:rPr>
        <w:tab/>
      </w:r>
    </w:p>
    <w:p w14:paraId="5ED4B36E" w14:textId="77777777" w:rsidR="00046891" w:rsidRDefault="00046891">
      <w:pPr>
        <w:rPr>
          <w:rFonts w:asciiTheme="minorHAnsi" w:hAnsiTheme="minorHAnsi" w:cstheme="minorHAnsi"/>
          <w:caps/>
          <w:sz w:val="16"/>
          <w:szCs w:val="16"/>
        </w:rPr>
      </w:pPr>
      <w:r w:rsidRPr="00A43112">
        <w:rPr>
          <w:rFonts w:asciiTheme="minorHAnsi" w:hAnsiTheme="minorHAnsi" w:cstheme="minorHAnsi"/>
          <w:caps/>
          <w:sz w:val="16"/>
          <w:szCs w:val="16"/>
        </w:rPr>
        <w:t xml:space="preserve">The Central Conference of the Evangelical Covenant Church  (773) 267-3060  </w:t>
      </w:r>
      <w:hyperlink r:id="rId8" w:history="1">
        <w:r w:rsidR="00E44E68" w:rsidRPr="004A72BD">
          <w:rPr>
            <w:rStyle w:val="Hyperlink"/>
            <w:rFonts w:asciiTheme="minorHAnsi" w:hAnsiTheme="minorHAnsi" w:cstheme="minorHAnsi"/>
            <w:caps/>
            <w:sz w:val="16"/>
            <w:szCs w:val="16"/>
          </w:rPr>
          <w:t>www.centralconf.org</w:t>
        </w:r>
      </w:hyperlink>
    </w:p>
    <w:p w14:paraId="20F46352" w14:textId="77777777" w:rsidR="00E44E68" w:rsidRPr="00E44E68" w:rsidRDefault="00E44E68">
      <w:pPr>
        <w:rPr>
          <w:rFonts w:asciiTheme="minorHAnsi" w:hAnsiTheme="minorHAnsi" w:cstheme="minorHAnsi"/>
          <w:i/>
          <w:caps/>
          <w:sz w:val="16"/>
          <w:szCs w:val="16"/>
        </w:rPr>
      </w:pPr>
      <w:r w:rsidRPr="00E44E68">
        <w:rPr>
          <w:rFonts w:asciiTheme="minorHAnsi" w:hAnsiTheme="minorHAnsi" w:cstheme="minorHAnsi"/>
          <w:i/>
          <w:caps/>
          <w:sz w:val="16"/>
          <w:szCs w:val="16"/>
        </w:rPr>
        <w:t>rev 04012021</w:t>
      </w:r>
    </w:p>
    <w:p w14:paraId="5A930AE4" w14:textId="77777777" w:rsidR="00466028" w:rsidRPr="00E44E68" w:rsidRDefault="00466028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8251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627"/>
        <w:gridCol w:w="309"/>
        <w:gridCol w:w="576"/>
        <w:gridCol w:w="309"/>
        <w:gridCol w:w="684"/>
      </w:tblGrid>
      <w:tr w:rsidR="00B4484B" w:rsidRPr="00681BD0" w14:paraId="33DD31C3" w14:textId="77777777" w:rsidTr="00D93A1C">
        <w:trPr>
          <w:trHeight w:val="432"/>
        </w:trPr>
        <w:tc>
          <w:tcPr>
            <w:tcW w:w="743" w:type="dxa"/>
            <w:vAlign w:val="bottom"/>
          </w:tcPr>
          <w:p w14:paraId="5615BF51" w14:textId="77777777" w:rsidR="00B4484B" w:rsidRPr="00681BD0" w:rsidRDefault="00B4484B" w:rsidP="00D93A1C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Date: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vAlign w:val="bottom"/>
          </w:tcPr>
          <w:p w14:paraId="1B59753F" w14:textId="77777777" w:rsidR="00B4484B" w:rsidRPr="00681BD0" w:rsidRDefault="00B4484B" w:rsidP="00D93A1C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9" w:type="dxa"/>
            <w:vAlign w:val="bottom"/>
          </w:tcPr>
          <w:p w14:paraId="51F3BE2A" w14:textId="77777777" w:rsidR="00B4484B" w:rsidRPr="00681BD0" w:rsidRDefault="00B4484B" w:rsidP="00D93A1C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14:paraId="0ED327A7" w14:textId="77777777" w:rsidR="00B4484B" w:rsidRPr="00681BD0" w:rsidRDefault="00B4484B" w:rsidP="00D93A1C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9" w:type="dxa"/>
            <w:vAlign w:val="bottom"/>
          </w:tcPr>
          <w:p w14:paraId="55A4F5B4" w14:textId="77777777" w:rsidR="00B4484B" w:rsidRPr="00681BD0" w:rsidRDefault="00B4484B" w:rsidP="00D93A1C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bottom"/>
          </w:tcPr>
          <w:p w14:paraId="3472D189" w14:textId="77777777" w:rsidR="00B4484B" w:rsidRPr="00681BD0" w:rsidRDefault="00B4484B" w:rsidP="00D93A1C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1BD0" w:rsidRPr="00681BD0" w14:paraId="4DC6B4CF" w14:textId="77777777" w:rsidTr="00D93A1C">
        <w:tc>
          <w:tcPr>
            <w:tcW w:w="743" w:type="dxa"/>
          </w:tcPr>
          <w:p w14:paraId="47CADA22" w14:textId="77777777" w:rsidR="00681BD0" w:rsidRPr="00681BD0" w:rsidRDefault="00681BD0" w:rsidP="00D93A1C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</w:tcBorders>
          </w:tcPr>
          <w:p w14:paraId="4C1F3174" w14:textId="77777777" w:rsidR="00681BD0" w:rsidRPr="00681BD0" w:rsidRDefault="00681BD0" w:rsidP="00D93A1C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MM</w:t>
            </w:r>
          </w:p>
        </w:tc>
        <w:tc>
          <w:tcPr>
            <w:tcW w:w="309" w:type="dxa"/>
          </w:tcPr>
          <w:p w14:paraId="63B90695" w14:textId="77777777" w:rsidR="00681BD0" w:rsidRPr="00681BD0" w:rsidRDefault="00681BD0" w:rsidP="00D93A1C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4C3E5AFE" w14:textId="77777777" w:rsidR="00681BD0" w:rsidRPr="00681BD0" w:rsidRDefault="00681BD0" w:rsidP="00D93A1C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DD</w:t>
            </w:r>
          </w:p>
        </w:tc>
        <w:tc>
          <w:tcPr>
            <w:tcW w:w="309" w:type="dxa"/>
          </w:tcPr>
          <w:p w14:paraId="0F35AC73" w14:textId="77777777" w:rsidR="00681BD0" w:rsidRPr="00681BD0" w:rsidRDefault="00681BD0" w:rsidP="00D93A1C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14:paraId="19257A04" w14:textId="77777777" w:rsidR="00681BD0" w:rsidRPr="00681BD0" w:rsidRDefault="00681BD0" w:rsidP="00D93A1C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YYYY</w:t>
            </w:r>
          </w:p>
        </w:tc>
      </w:tr>
    </w:tbl>
    <w:p w14:paraId="5B133C5E" w14:textId="77777777" w:rsidR="00B4484B" w:rsidRPr="00A43112" w:rsidRDefault="00B4484B">
      <w:pPr>
        <w:rPr>
          <w:rFonts w:asciiTheme="minorHAnsi" w:hAnsiTheme="minorHAnsi" w:cstheme="minorHAnsi"/>
        </w:rPr>
      </w:pPr>
    </w:p>
    <w:p w14:paraId="0BFFD3D1" w14:textId="77777777" w:rsidR="00327228" w:rsidRDefault="00327228">
      <w:pPr>
        <w:rPr>
          <w:rFonts w:asciiTheme="minorHAnsi" w:hAnsiTheme="minorHAnsi" w:cstheme="minorHAnsi"/>
        </w:rPr>
      </w:pPr>
    </w:p>
    <w:p w14:paraId="706DC174" w14:textId="77777777" w:rsidR="002D5F0D" w:rsidRPr="00B4484B" w:rsidRDefault="002D5F0D">
      <w:pPr>
        <w:rPr>
          <w:rFonts w:asciiTheme="minorHAnsi" w:hAnsiTheme="minorHAnsi" w:cstheme="minorHAnsi"/>
          <w:b/>
          <w:u w:val="single"/>
        </w:rPr>
      </w:pPr>
      <w:r w:rsidRPr="00B4484B">
        <w:rPr>
          <w:rFonts w:asciiTheme="minorHAnsi" w:hAnsiTheme="minorHAnsi" w:cstheme="minorHAnsi"/>
          <w:b/>
          <w:u w:val="single"/>
        </w:rPr>
        <w:t>Contact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</w:tblGrid>
      <w:tr w:rsidR="00465710" w:rsidRPr="00A43112" w14:paraId="4A3E2D27" w14:textId="77777777" w:rsidTr="002D61D5">
        <w:tc>
          <w:tcPr>
            <w:tcW w:w="1080" w:type="dxa"/>
            <w:vAlign w:val="bottom"/>
          </w:tcPr>
          <w:p w14:paraId="3DA378C0" w14:textId="77777777" w:rsidR="00465710" w:rsidRPr="00A43112" w:rsidRDefault="007F5D3D" w:rsidP="002D61D5">
            <w:pPr>
              <w:tabs>
                <w:tab w:val="left" w:pos="900"/>
                <w:tab w:val="left" w:pos="1800"/>
                <w:tab w:val="left" w:pos="2700"/>
                <w:tab w:val="left" w:pos="3600"/>
                <w:tab w:val="left" w:pos="45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01619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Miss</w:t>
            </w:r>
          </w:p>
        </w:tc>
        <w:tc>
          <w:tcPr>
            <w:tcW w:w="1080" w:type="dxa"/>
            <w:vAlign w:val="bottom"/>
          </w:tcPr>
          <w:p w14:paraId="435C3019" w14:textId="77777777" w:rsidR="00465710" w:rsidRPr="00A43112" w:rsidRDefault="007F5D3D" w:rsidP="002D61D5">
            <w:pPr>
              <w:tabs>
                <w:tab w:val="left" w:pos="900"/>
                <w:tab w:val="left" w:pos="1800"/>
                <w:tab w:val="left" w:pos="2700"/>
                <w:tab w:val="left" w:pos="3600"/>
                <w:tab w:val="left" w:pos="45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2089380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Ms.</w:t>
            </w:r>
          </w:p>
        </w:tc>
        <w:tc>
          <w:tcPr>
            <w:tcW w:w="1080" w:type="dxa"/>
            <w:vAlign w:val="bottom"/>
          </w:tcPr>
          <w:p w14:paraId="42ADFA76" w14:textId="77777777" w:rsidR="00465710" w:rsidRPr="00A43112" w:rsidRDefault="007F5D3D" w:rsidP="002D61D5">
            <w:pPr>
              <w:tabs>
                <w:tab w:val="left" w:pos="900"/>
                <w:tab w:val="left" w:pos="1800"/>
                <w:tab w:val="left" w:pos="2700"/>
                <w:tab w:val="left" w:pos="3600"/>
                <w:tab w:val="left" w:pos="45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904829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Mrs.</w:t>
            </w:r>
          </w:p>
        </w:tc>
        <w:tc>
          <w:tcPr>
            <w:tcW w:w="1080" w:type="dxa"/>
            <w:vAlign w:val="bottom"/>
          </w:tcPr>
          <w:p w14:paraId="276E505E" w14:textId="77777777" w:rsidR="00465710" w:rsidRPr="00A43112" w:rsidRDefault="007F5D3D" w:rsidP="002D61D5">
            <w:pPr>
              <w:tabs>
                <w:tab w:val="left" w:pos="900"/>
                <w:tab w:val="left" w:pos="1800"/>
                <w:tab w:val="left" w:pos="2700"/>
                <w:tab w:val="left" w:pos="3600"/>
                <w:tab w:val="left" w:pos="45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74403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Mr.</w:t>
            </w:r>
          </w:p>
        </w:tc>
        <w:tc>
          <w:tcPr>
            <w:tcW w:w="1080" w:type="dxa"/>
            <w:vAlign w:val="bottom"/>
          </w:tcPr>
          <w:p w14:paraId="4E0DF546" w14:textId="77777777" w:rsidR="00465710" w:rsidRPr="00A43112" w:rsidRDefault="007F5D3D" w:rsidP="002D61D5">
            <w:pPr>
              <w:tabs>
                <w:tab w:val="left" w:pos="900"/>
                <w:tab w:val="left" w:pos="1800"/>
                <w:tab w:val="left" w:pos="2700"/>
                <w:tab w:val="left" w:pos="3600"/>
                <w:tab w:val="left" w:pos="45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62755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Dr.</w:t>
            </w:r>
          </w:p>
        </w:tc>
        <w:tc>
          <w:tcPr>
            <w:tcW w:w="1080" w:type="dxa"/>
            <w:vAlign w:val="bottom"/>
          </w:tcPr>
          <w:p w14:paraId="08875114" w14:textId="77777777" w:rsidR="00465710" w:rsidRPr="00A43112" w:rsidRDefault="007F5D3D" w:rsidP="002D61D5">
            <w:pPr>
              <w:tabs>
                <w:tab w:val="left" w:pos="900"/>
                <w:tab w:val="left" w:pos="1800"/>
                <w:tab w:val="left" w:pos="2700"/>
                <w:tab w:val="left" w:pos="3600"/>
                <w:tab w:val="left" w:pos="45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47064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Rev.</w:t>
            </w:r>
          </w:p>
        </w:tc>
      </w:tr>
      <w:tr w:rsidR="00D93A1C" w:rsidRPr="00D93A1C" w14:paraId="7E08C97B" w14:textId="77777777" w:rsidTr="00D93A1C">
        <w:tc>
          <w:tcPr>
            <w:tcW w:w="6480" w:type="dxa"/>
            <w:gridSpan w:val="6"/>
          </w:tcPr>
          <w:p w14:paraId="4E57168C" w14:textId="77777777" w:rsidR="00D93A1C" w:rsidRPr="00D93A1C" w:rsidRDefault="00D93A1C" w:rsidP="00D93A1C">
            <w:pPr>
              <w:tabs>
                <w:tab w:val="left" w:pos="900"/>
                <w:tab w:val="left" w:pos="1800"/>
                <w:tab w:val="left" w:pos="2700"/>
                <w:tab w:val="left" w:pos="3600"/>
                <w:tab w:val="left" w:pos="4500"/>
              </w:tabs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aps/>
                <w:sz w:val="16"/>
                <w:szCs w:val="16"/>
              </w:rPr>
              <w:t>please check all that apply</w:t>
            </w:r>
          </w:p>
        </w:tc>
      </w:tr>
    </w:tbl>
    <w:p w14:paraId="32265E9C" w14:textId="77777777" w:rsidR="00466028" w:rsidRPr="00A43112" w:rsidRDefault="00466028">
      <w:pPr>
        <w:rPr>
          <w:rFonts w:asciiTheme="minorHAnsi" w:hAnsiTheme="minorHAnsi" w:cstheme="minorHAnsi"/>
          <w:sz w:val="16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866"/>
        <w:gridCol w:w="1132"/>
        <w:gridCol w:w="1751"/>
        <w:gridCol w:w="2152"/>
        <w:gridCol w:w="1059"/>
        <w:gridCol w:w="1826"/>
      </w:tblGrid>
      <w:tr w:rsidR="0012225B" w:rsidRPr="00A43112" w14:paraId="570BA605" w14:textId="77777777" w:rsidTr="00B4484B">
        <w:trPr>
          <w:trHeight w:val="504"/>
        </w:trPr>
        <w:tc>
          <w:tcPr>
            <w:tcW w:w="1294" w:type="dxa"/>
            <w:vAlign w:val="bottom"/>
          </w:tcPr>
          <w:p w14:paraId="050841F2" w14:textId="77777777" w:rsidR="00466028" w:rsidRPr="00A43112" w:rsidRDefault="00466028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sz w:val="22"/>
                <w:szCs w:val="22"/>
              </w:rPr>
              <w:t>Name:</w:t>
            </w:r>
          </w:p>
        </w:tc>
        <w:tc>
          <w:tcPr>
            <w:tcW w:w="1998" w:type="dxa"/>
            <w:gridSpan w:val="2"/>
            <w:tcBorders>
              <w:bottom w:val="single" w:sz="4" w:space="0" w:color="auto"/>
            </w:tcBorders>
            <w:vAlign w:val="bottom"/>
          </w:tcPr>
          <w:p w14:paraId="28D68807" w14:textId="77777777" w:rsidR="00466028" w:rsidRPr="00A43112" w:rsidRDefault="00466028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  <w:vAlign w:val="bottom"/>
          </w:tcPr>
          <w:p w14:paraId="492D4757" w14:textId="77777777" w:rsidR="00466028" w:rsidRPr="00A43112" w:rsidRDefault="00466028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2" w:type="dxa"/>
            <w:tcBorders>
              <w:bottom w:val="single" w:sz="4" w:space="0" w:color="auto"/>
            </w:tcBorders>
            <w:vAlign w:val="bottom"/>
          </w:tcPr>
          <w:p w14:paraId="6916A36E" w14:textId="77777777" w:rsidR="00466028" w:rsidRPr="00A43112" w:rsidRDefault="00466028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59" w:type="dxa"/>
            <w:vAlign w:val="bottom"/>
          </w:tcPr>
          <w:p w14:paraId="24889019" w14:textId="77777777" w:rsidR="00466028" w:rsidRPr="00A43112" w:rsidRDefault="00466028" w:rsidP="00B4484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sz w:val="22"/>
                <w:szCs w:val="22"/>
              </w:rPr>
              <w:t>Spouse:</w:t>
            </w:r>
          </w:p>
        </w:tc>
        <w:tc>
          <w:tcPr>
            <w:tcW w:w="1826" w:type="dxa"/>
            <w:tcBorders>
              <w:bottom w:val="single" w:sz="4" w:space="0" w:color="auto"/>
            </w:tcBorders>
            <w:vAlign w:val="bottom"/>
          </w:tcPr>
          <w:p w14:paraId="260CE075" w14:textId="77777777" w:rsidR="00466028" w:rsidRPr="00A43112" w:rsidRDefault="00466028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25B" w:rsidRPr="00A43112" w14:paraId="145BC910" w14:textId="77777777" w:rsidTr="00B4484B">
        <w:tc>
          <w:tcPr>
            <w:tcW w:w="1294" w:type="dxa"/>
          </w:tcPr>
          <w:p w14:paraId="74ECEC86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tcBorders>
              <w:top w:val="single" w:sz="4" w:space="0" w:color="auto"/>
            </w:tcBorders>
          </w:tcPr>
          <w:p w14:paraId="403AC14C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First</w:t>
            </w:r>
          </w:p>
        </w:tc>
        <w:tc>
          <w:tcPr>
            <w:tcW w:w="1751" w:type="dxa"/>
            <w:tcBorders>
              <w:top w:val="single" w:sz="4" w:space="0" w:color="auto"/>
            </w:tcBorders>
          </w:tcPr>
          <w:p w14:paraId="29165AC0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Middle</w:t>
            </w:r>
          </w:p>
        </w:tc>
        <w:tc>
          <w:tcPr>
            <w:tcW w:w="2152" w:type="dxa"/>
            <w:tcBorders>
              <w:top w:val="single" w:sz="4" w:space="0" w:color="auto"/>
            </w:tcBorders>
          </w:tcPr>
          <w:p w14:paraId="59A43EEE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Last</w:t>
            </w:r>
          </w:p>
        </w:tc>
        <w:tc>
          <w:tcPr>
            <w:tcW w:w="1059" w:type="dxa"/>
          </w:tcPr>
          <w:p w14:paraId="0D0F1FBC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</w:p>
        </w:tc>
        <w:tc>
          <w:tcPr>
            <w:tcW w:w="1826" w:type="dxa"/>
            <w:tcBorders>
              <w:top w:val="single" w:sz="4" w:space="0" w:color="auto"/>
            </w:tcBorders>
          </w:tcPr>
          <w:p w14:paraId="184118A9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</w:p>
        </w:tc>
      </w:tr>
      <w:tr w:rsidR="0012225B" w:rsidRPr="00A43112" w14:paraId="6F6DC987" w14:textId="77777777" w:rsidTr="00B4484B">
        <w:trPr>
          <w:trHeight w:val="504"/>
        </w:trPr>
        <w:tc>
          <w:tcPr>
            <w:tcW w:w="1294" w:type="dxa"/>
            <w:vAlign w:val="bottom"/>
          </w:tcPr>
          <w:p w14:paraId="203D3119" w14:textId="77777777" w:rsidR="0012225B" w:rsidRPr="00A43112" w:rsidRDefault="0012225B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sz w:val="22"/>
                <w:szCs w:val="22"/>
              </w:rPr>
              <w:t>Address:</w:t>
            </w:r>
          </w:p>
        </w:tc>
        <w:tc>
          <w:tcPr>
            <w:tcW w:w="8786" w:type="dxa"/>
            <w:gridSpan w:val="6"/>
            <w:tcBorders>
              <w:bottom w:val="single" w:sz="4" w:space="0" w:color="auto"/>
            </w:tcBorders>
            <w:vAlign w:val="bottom"/>
          </w:tcPr>
          <w:p w14:paraId="66914E18" w14:textId="77777777" w:rsidR="0012225B" w:rsidRPr="00A43112" w:rsidRDefault="0012225B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25B" w:rsidRPr="00A43112" w14:paraId="13CE36F0" w14:textId="77777777" w:rsidTr="00B4484B">
        <w:trPr>
          <w:trHeight w:val="504"/>
        </w:trPr>
        <w:tc>
          <w:tcPr>
            <w:tcW w:w="1294" w:type="dxa"/>
            <w:vAlign w:val="bottom"/>
          </w:tcPr>
          <w:p w14:paraId="61D945F0" w14:textId="77777777" w:rsidR="00466028" w:rsidRPr="00A43112" w:rsidRDefault="00466028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sz w:val="22"/>
                <w:szCs w:val="22"/>
              </w:rPr>
              <w:t>City: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5CF8CD" w14:textId="77777777" w:rsidR="00466028" w:rsidRPr="00A43112" w:rsidRDefault="00466028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auto"/>
            </w:tcBorders>
            <w:vAlign w:val="bottom"/>
          </w:tcPr>
          <w:p w14:paraId="74C1D0E6" w14:textId="77777777" w:rsidR="00466028" w:rsidRPr="00A43112" w:rsidRDefault="00466028" w:rsidP="00B4484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sz w:val="22"/>
                <w:szCs w:val="22"/>
              </w:rPr>
              <w:t>State:</w:t>
            </w: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77EE22" w14:textId="77777777" w:rsidR="00466028" w:rsidRPr="00A43112" w:rsidRDefault="00466028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59" w:type="dxa"/>
            <w:tcBorders>
              <w:top w:val="single" w:sz="4" w:space="0" w:color="auto"/>
            </w:tcBorders>
            <w:vAlign w:val="bottom"/>
          </w:tcPr>
          <w:p w14:paraId="75F75B73" w14:textId="77777777" w:rsidR="00466028" w:rsidRPr="00A43112" w:rsidRDefault="00466028" w:rsidP="00B4484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sz w:val="22"/>
                <w:szCs w:val="22"/>
              </w:rPr>
              <w:t>Zip: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7C4776" w14:textId="77777777" w:rsidR="00466028" w:rsidRPr="00A43112" w:rsidRDefault="00466028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25B" w:rsidRPr="00A43112" w14:paraId="58E7E97B" w14:textId="77777777" w:rsidTr="00B4484B">
        <w:trPr>
          <w:trHeight w:val="504"/>
        </w:trPr>
        <w:tc>
          <w:tcPr>
            <w:tcW w:w="1294" w:type="dxa"/>
            <w:vAlign w:val="bottom"/>
          </w:tcPr>
          <w:p w14:paraId="691E4A16" w14:textId="77777777" w:rsidR="0012225B" w:rsidRPr="00A43112" w:rsidRDefault="0012225B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sz w:val="22"/>
                <w:szCs w:val="22"/>
              </w:rPr>
              <w:t>Telephone: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0D10F9" w14:textId="77777777" w:rsidR="0012225B" w:rsidRPr="00A43112" w:rsidRDefault="0012225B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  <w:vAlign w:val="bottom"/>
          </w:tcPr>
          <w:p w14:paraId="7250F845" w14:textId="77777777" w:rsidR="0012225B" w:rsidRPr="00A43112" w:rsidRDefault="0012225B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auto"/>
            </w:tcBorders>
            <w:vAlign w:val="bottom"/>
          </w:tcPr>
          <w:p w14:paraId="27516AC6" w14:textId="77777777" w:rsidR="0012225B" w:rsidRPr="00A43112" w:rsidRDefault="0012225B" w:rsidP="00B4484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sz w:val="22"/>
                <w:szCs w:val="22"/>
              </w:rPr>
              <w:t>Email:</w:t>
            </w:r>
          </w:p>
        </w:tc>
        <w:tc>
          <w:tcPr>
            <w:tcW w:w="2885" w:type="dxa"/>
            <w:gridSpan w:val="2"/>
            <w:tcBorders>
              <w:bottom w:val="single" w:sz="4" w:space="0" w:color="auto"/>
            </w:tcBorders>
            <w:vAlign w:val="bottom"/>
          </w:tcPr>
          <w:p w14:paraId="797A0392" w14:textId="77777777" w:rsidR="0012225B" w:rsidRPr="00A43112" w:rsidRDefault="0012225B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25B" w:rsidRPr="00A43112" w14:paraId="7DF86B26" w14:textId="77777777" w:rsidTr="00B4484B">
        <w:tc>
          <w:tcPr>
            <w:tcW w:w="1294" w:type="dxa"/>
          </w:tcPr>
          <w:p w14:paraId="53F4EDD2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tcBorders>
              <w:top w:val="single" w:sz="4" w:space="0" w:color="auto"/>
            </w:tcBorders>
          </w:tcPr>
          <w:p w14:paraId="76547ED5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Area Code</w:t>
            </w:r>
          </w:p>
        </w:tc>
        <w:tc>
          <w:tcPr>
            <w:tcW w:w="1751" w:type="dxa"/>
            <w:tcBorders>
              <w:top w:val="single" w:sz="4" w:space="0" w:color="auto"/>
            </w:tcBorders>
          </w:tcPr>
          <w:p w14:paraId="2292A0A6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Telephone</w:t>
            </w:r>
          </w:p>
        </w:tc>
        <w:tc>
          <w:tcPr>
            <w:tcW w:w="2152" w:type="dxa"/>
          </w:tcPr>
          <w:p w14:paraId="6E29D01A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auto"/>
            </w:tcBorders>
          </w:tcPr>
          <w:p w14:paraId="55216071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</w:p>
        </w:tc>
        <w:tc>
          <w:tcPr>
            <w:tcW w:w="1826" w:type="dxa"/>
            <w:tcBorders>
              <w:top w:val="single" w:sz="4" w:space="0" w:color="auto"/>
            </w:tcBorders>
          </w:tcPr>
          <w:p w14:paraId="7C7DB793" w14:textId="77777777" w:rsidR="00466028" w:rsidRPr="00A43112" w:rsidRDefault="00466028" w:rsidP="0012225B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</w:p>
        </w:tc>
      </w:tr>
      <w:tr w:rsidR="0012225B" w:rsidRPr="00A43112" w14:paraId="301384D1" w14:textId="77777777" w:rsidTr="00D93A1C">
        <w:trPr>
          <w:trHeight w:val="504"/>
        </w:trPr>
        <w:tc>
          <w:tcPr>
            <w:tcW w:w="2160" w:type="dxa"/>
            <w:gridSpan w:val="2"/>
            <w:vAlign w:val="bottom"/>
          </w:tcPr>
          <w:p w14:paraId="3E338E9C" w14:textId="77777777" w:rsidR="0012225B" w:rsidRPr="00A43112" w:rsidRDefault="0012225B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sz w:val="22"/>
                <w:szCs w:val="22"/>
              </w:rPr>
              <w:t>Church Membership:</w:t>
            </w:r>
          </w:p>
        </w:tc>
        <w:tc>
          <w:tcPr>
            <w:tcW w:w="7920" w:type="dxa"/>
            <w:gridSpan w:val="5"/>
            <w:tcBorders>
              <w:bottom w:val="single" w:sz="4" w:space="0" w:color="auto"/>
            </w:tcBorders>
            <w:vAlign w:val="bottom"/>
          </w:tcPr>
          <w:p w14:paraId="5AF2CF9C" w14:textId="77777777" w:rsidR="0012225B" w:rsidRPr="00A43112" w:rsidRDefault="0012225B" w:rsidP="001222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DB040A" w14:textId="77777777" w:rsidR="00B74A4A" w:rsidRPr="00A43112" w:rsidRDefault="00B74A4A">
      <w:pPr>
        <w:tabs>
          <w:tab w:val="right" w:pos="2880"/>
          <w:tab w:val="left" w:pos="3240"/>
          <w:tab w:val="left" w:pos="4320"/>
          <w:tab w:val="left" w:pos="5400"/>
          <w:tab w:val="left" w:pos="6480"/>
        </w:tabs>
        <w:rPr>
          <w:rFonts w:asciiTheme="minorHAnsi" w:hAnsiTheme="minorHAnsi" w:cstheme="minorHAnsi"/>
          <w:sz w:val="22"/>
        </w:rPr>
      </w:pPr>
    </w:p>
    <w:p w14:paraId="2836E3BA" w14:textId="77777777" w:rsidR="002D5F0D" w:rsidRPr="00A43112" w:rsidRDefault="002D5F0D">
      <w:pPr>
        <w:tabs>
          <w:tab w:val="right" w:pos="2880"/>
          <w:tab w:val="left" w:pos="3240"/>
          <w:tab w:val="left" w:pos="4320"/>
          <w:tab w:val="left" w:pos="5400"/>
          <w:tab w:val="left" w:pos="6480"/>
        </w:tabs>
        <w:rPr>
          <w:rFonts w:asciiTheme="minorHAnsi" w:hAnsiTheme="minorHAnsi" w:cstheme="minorHAnsi"/>
          <w:b/>
          <w:sz w:val="22"/>
        </w:rPr>
      </w:pPr>
      <w:r w:rsidRPr="00B4484B">
        <w:rPr>
          <w:rFonts w:asciiTheme="minorHAnsi" w:hAnsiTheme="minorHAnsi" w:cstheme="minorHAnsi"/>
          <w:b/>
          <w:sz w:val="22"/>
          <w:u w:val="single"/>
        </w:rPr>
        <w:t>Diversity</w:t>
      </w:r>
      <w:r w:rsidRPr="00A43112">
        <w:rPr>
          <w:rFonts w:asciiTheme="minorHAnsi" w:hAnsiTheme="minorHAnsi" w:cstheme="minorHAnsi"/>
          <w:b/>
          <w:sz w:val="22"/>
        </w:rPr>
        <w:t xml:space="preserve"> </w:t>
      </w:r>
      <w:r w:rsidRPr="00A43112">
        <w:rPr>
          <w:rFonts w:asciiTheme="minorHAnsi" w:hAnsiTheme="minorHAnsi" w:cstheme="minorHAnsi"/>
          <w:b/>
          <w:sz w:val="16"/>
          <w:szCs w:val="16"/>
        </w:rPr>
        <w:t>(</w:t>
      </w:r>
      <w:r w:rsidRPr="00A43112">
        <w:rPr>
          <w:rFonts w:asciiTheme="minorHAnsi" w:hAnsiTheme="minorHAnsi" w:cstheme="minorHAnsi"/>
          <w:b/>
          <w:caps/>
          <w:sz w:val="16"/>
          <w:szCs w:val="16"/>
        </w:rPr>
        <w:t>optional</w:t>
      </w:r>
      <w:r w:rsidRPr="00A43112">
        <w:rPr>
          <w:rFonts w:asciiTheme="minorHAnsi" w:hAnsiTheme="minorHAnsi" w:cstheme="minorHAnsi"/>
          <w:b/>
          <w:sz w:val="16"/>
          <w:szCs w:val="16"/>
        </w:rPr>
        <w:t>)</w:t>
      </w: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1296"/>
        <w:gridCol w:w="1296"/>
        <w:gridCol w:w="1296"/>
        <w:gridCol w:w="1296"/>
        <w:gridCol w:w="1053"/>
        <w:gridCol w:w="2496"/>
      </w:tblGrid>
      <w:tr w:rsidR="00465710" w:rsidRPr="00A43112" w14:paraId="565886D8" w14:textId="77777777" w:rsidTr="00465710">
        <w:trPr>
          <w:trHeight w:val="432"/>
        </w:trPr>
        <w:tc>
          <w:tcPr>
            <w:tcW w:w="1347" w:type="dxa"/>
            <w:vAlign w:val="bottom"/>
          </w:tcPr>
          <w:p w14:paraId="5CCB2638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Gender:</w:t>
            </w:r>
          </w:p>
        </w:tc>
        <w:tc>
          <w:tcPr>
            <w:tcW w:w="1296" w:type="dxa"/>
            <w:vAlign w:val="bottom"/>
          </w:tcPr>
          <w:p w14:paraId="78860F67" w14:textId="77777777" w:rsidR="00465710" w:rsidRPr="00A43112" w:rsidRDefault="007F5D3D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283275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Male</w:t>
            </w:r>
          </w:p>
        </w:tc>
        <w:tc>
          <w:tcPr>
            <w:tcW w:w="1296" w:type="dxa"/>
            <w:vAlign w:val="bottom"/>
          </w:tcPr>
          <w:p w14:paraId="4A09D32F" w14:textId="77777777" w:rsidR="00465710" w:rsidRPr="00A43112" w:rsidRDefault="007F5D3D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781461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Female</w:t>
            </w:r>
          </w:p>
        </w:tc>
        <w:tc>
          <w:tcPr>
            <w:tcW w:w="1296" w:type="dxa"/>
            <w:vAlign w:val="bottom"/>
          </w:tcPr>
          <w:p w14:paraId="75F79A26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6" w:type="dxa"/>
            <w:vAlign w:val="bottom"/>
          </w:tcPr>
          <w:p w14:paraId="36E1891C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53" w:type="dxa"/>
            <w:vAlign w:val="bottom"/>
          </w:tcPr>
          <w:p w14:paraId="0555C0D5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96" w:type="dxa"/>
            <w:vAlign w:val="bottom"/>
          </w:tcPr>
          <w:p w14:paraId="45D34DB2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  <w:tr w:rsidR="00465710" w:rsidRPr="00A43112" w14:paraId="640BA486" w14:textId="77777777" w:rsidTr="00465710">
        <w:trPr>
          <w:trHeight w:val="432"/>
        </w:trPr>
        <w:tc>
          <w:tcPr>
            <w:tcW w:w="1347" w:type="dxa"/>
            <w:vAlign w:val="bottom"/>
          </w:tcPr>
          <w:p w14:paraId="1D39FCDD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Language(s):</w:t>
            </w:r>
          </w:p>
        </w:tc>
        <w:tc>
          <w:tcPr>
            <w:tcW w:w="1296" w:type="dxa"/>
            <w:vAlign w:val="bottom"/>
          </w:tcPr>
          <w:p w14:paraId="54A66F71" w14:textId="77777777" w:rsidR="00465710" w:rsidRPr="00A43112" w:rsidRDefault="007F5D3D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703406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English</w:t>
            </w:r>
          </w:p>
        </w:tc>
        <w:tc>
          <w:tcPr>
            <w:tcW w:w="1296" w:type="dxa"/>
            <w:vAlign w:val="bottom"/>
          </w:tcPr>
          <w:p w14:paraId="100E34FE" w14:textId="77777777" w:rsidR="00465710" w:rsidRPr="00A43112" w:rsidRDefault="007F5D3D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287247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Spanish</w:t>
            </w:r>
          </w:p>
        </w:tc>
        <w:tc>
          <w:tcPr>
            <w:tcW w:w="1296" w:type="dxa"/>
            <w:vAlign w:val="bottom"/>
          </w:tcPr>
          <w:p w14:paraId="0C13C02E" w14:textId="77777777" w:rsidR="00465710" w:rsidRPr="00A43112" w:rsidRDefault="007F5D3D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56754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Korean</w:t>
            </w:r>
          </w:p>
        </w:tc>
        <w:tc>
          <w:tcPr>
            <w:tcW w:w="1296" w:type="dxa"/>
            <w:vAlign w:val="bottom"/>
          </w:tcPr>
          <w:p w14:paraId="6CC05842" w14:textId="77777777" w:rsidR="00465710" w:rsidRPr="00A43112" w:rsidRDefault="007F5D3D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448824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Other</w:t>
            </w:r>
          </w:p>
        </w:tc>
        <w:tc>
          <w:tcPr>
            <w:tcW w:w="3549" w:type="dxa"/>
            <w:gridSpan w:val="2"/>
            <w:tcBorders>
              <w:bottom w:val="single" w:sz="4" w:space="0" w:color="auto"/>
            </w:tcBorders>
            <w:vAlign w:val="bottom"/>
          </w:tcPr>
          <w:p w14:paraId="2A06DAFB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  <w:tr w:rsidR="00BE6C07" w:rsidRPr="00A43112" w14:paraId="77502532" w14:textId="77777777" w:rsidTr="00BE6C07">
        <w:trPr>
          <w:trHeight w:val="432"/>
        </w:trPr>
        <w:tc>
          <w:tcPr>
            <w:tcW w:w="1347" w:type="dxa"/>
            <w:vAlign w:val="bottom"/>
          </w:tcPr>
          <w:p w14:paraId="2DB3A49D" w14:textId="77777777" w:rsidR="00BE6C07" w:rsidRPr="00A43112" w:rsidRDefault="00BE6C07" w:rsidP="00BE6C07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Ethnicity:</w:t>
            </w:r>
          </w:p>
        </w:tc>
        <w:tc>
          <w:tcPr>
            <w:tcW w:w="1296" w:type="dxa"/>
            <w:vAlign w:val="bottom"/>
          </w:tcPr>
          <w:p w14:paraId="5FBEDF25" w14:textId="77777777" w:rsidR="00BE6C07" w:rsidRPr="00A43112" w:rsidRDefault="007F5D3D" w:rsidP="00BE6C07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678178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C07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E6C07" w:rsidRPr="00A43112">
              <w:rPr>
                <w:rFonts w:asciiTheme="minorHAnsi" w:hAnsiTheme="minorHAnsi" w:cstheme="minorHAnsi"/>
                <w:sz w:val="22"/>
              </w:rPr>
              <w:t xml:space="preserve"> Black</w:t>
            </w:r>
          </w:p>
        </w:tc>
        <w:tc>
          <w:tcPr>
            <w:tcW w:w="1296" w:type="dxa"/>
            <w:vAlign w:val="bottom"/>
          </w:tcPr>
          <w:p w14:paraId="38836C8D" w14:textId="77777777" w:rsidR="00BE6C07" w:rsidRPr="00A43112" w:rsidRDefault="007F5D3D" w:rsidP="00BE6C07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253808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C07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E6C07" w:rsidRPr="00A43112">
              <w:rPr>
                <w:rFonts w:asciiTheme="minorHAnsi" w:hAnsiTheme="minorHAnsi" w:cstheme="minorHAnsi"/>
                <w:sz w:val="22"/>
              </w:rPr>
              <w:t xml:space="preserve"> Hispanic</w:t>
            </w:r>
          </w:p>
        </w:tc>
        <w:tc>
          <w:tcPr>
            <w:tcW w:w="1296" w:type="dxa"/>
            <w:vAlign w:val="bottom"/>
          </w:tcPr>
          <w:p w14:paraId="24E83C75" w14:textId="77777777" w:rsidR="00BE6C07" w:rsidRPr="00A43112" w:rsidRDefault="007F5D3D" w:rsidP="00BE6C07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948926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C07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E6C07" w:rsidRPr="00A43112">
              <w:rPr>
                <w:rFonts w:asciiTheme="minorHAnsi" w:hAnsiTheme="minorHAnsi" w:cstheme="minorHAnsi"/>
                <w:sz w:val="22"/>
              </w:rPr>
              <w:t xml:space="preserve"> Korean</w:t>
            </w:r>
          </w:p>
        </w:tc>
        <w:tc>
          <w:tcPr>
            <w:tcW w:w="1296" w:type="dxa"/>
            <w:vAlign w:val="bottom"/>
          </w:tcPr>
          <w:p w14:paraId="7C64292B" w14:textId="77777777" w:rsidR="00BE6C07" w:rsidRPr="00A43112" w:rsidRDefault="007F5D3D" w:rsidP="00BE6C07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699975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C07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E6C07" w:rsidRPr="00A43112">
              <w:rPr>
                <w:rFonts w:asciiTheme="minorHAnsi" w:hAnsiTheme="minorHAnsi" w:cstheme="minorHAnsi"/>
                <w:sz w:val="22"/>
              </w:rPr>
              <w:t xml:space="preserve"> White</w:t>
            </w:r>
          </w:p>
        </w:tc>
        <w:tc>
          <w:tcPr>
            <w:tcW w:w="1053" w:type="dxa"/>
            <w:vAlign w:val="bottom"/>
          </w:tcPr>
          <w:p w14:paraId="298C6091" w14:textId="77777777" w:rsidR="00BE6C07" w:rsidRPr="00A43112" w:rsidRDefault="007F5D3D" w:rsidP="00BE6C07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417610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C07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E6C07" w:rsidRPr="00A43112">
              <w:rPr>
                <w:rFonts w:asciiTheme="minorHAnsi" w:hAnsiTheme="minorHAnsi" w:cstheme="minorHAnsi"/>
                <w:sz w:val="22"/>
              </w:rPr>
              <w:t xml:space="preserve"> Other</w:t>
            </w:r>
          </w:p>
        </w:tc>
        <w:tc>
          <w:tcPr>
            <w:tcW w:w="2496" w:type="dxa"/>
            <w:tcBorders>
              <w:bottom w:val="single" w:sz="4" w:space="0" w:color="auto"/>
            </w:tcBorders>
            <w:vAlign w:val="bottom"/>
          </w:tcPr>
          <w:p w14:paraId="09615D97" w14:textId="77777777" w:rsidR="00BE6C07" w:rsidRPr="00A43112" w:rsidRDefault="00BE6C07" w:rsidP="00BE6C07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  <w:tr w:rsidR="00465710" w:rsidRPr="00A43112" w14:paraId="142A9E8C" w14:textId="77777777" w:rsidTr="00BE6C07">
        <w:trPr>
          <w:trHeight w:val="432"/>
        </w:trPr>
        <w:tc>
          <w:tcPr>
            <w:tcW w:w="1347" w:type="dxa"/>
            <w:vAlign w:val="bottom"/>
          </w:tcPr>
          <w:p w14:paraId="58AFE9F8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Age (in yrs):</w:t>
            </w:r>
          </w:p>
        </w:tc>
        <w:tc>
          <w:tcPr>
            <w:tcW w:w="1296" w:type="dxa"/>
            <w:vAlign w:val="bottom"/>
          </w:tcPr>
          <w:p w14:paraId="6FAFC434" w14:textId="77777777" w:rsidR="00465710" w:rsidRPr="00A43112" w:rsidRDefault="007F5D3D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53362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18</w:t>
            </w:r>
            <w:r w:rsidR="00B4484B">
              <w:rPr>
                <w:rFonts w:asciiTheme="minorHAnsi" w:hAnsiTheme="minorHAnsi" w:cstheme="minorHAnsi"/>
                <w:sz w:val="22"/>
              </w:rPr>
              <w:t xml:space="preserve"> – </w:t>
            </w:r>
            <w:r w:rsidR="00465710" w:rsidRPr="00A43112">
              <w:rPr>
                <w:rFonts w:asciiTheme="minorHAnsi" w:hAnsiTheme="minorHAnsi" w:cstheme="minorHAnsi"/>
                <w:sz w:val="22"/>
              </w:rPr>
              <w:t>35</w:t>
            </w:r>
          </w:p>
        </w:tc>
        <w:tc>
          <w:tcPr>
            <w:tcW w:w="1296" w:type="dxa"/>
            <w:vAlign w:val="bottom"/>
          </w:tcPr>
          <w:p w14:paraId="4506FB6C" w14:textId="77777777" w:rsidR="00465710" w:rsidRPr="00A43112" w:rsidRDefault="007F5D3D" w:rsidP="00B4484B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58768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36</w:t>
            </w:r>
            <w:r w:rsidR="00B4484B">
              <w:rPr>
                <w:rFonts w:asciiTheme="minorHAnsi" w:hAnsiTheme="minorHAnsi" w:cstheme="minorHAnsi"/>
                <w:sz w:val="22"/>
              </w:rPr>
              <w:t xml:space="preserve"> – </w:t>
            </w:r>
            <w:r w:rsidR="00465710" w:rsidRPr="00A43112">
              <w:rPr>
                <w:rFonts w:asciiTheme="minorHAnsi" w:hAnsiTheme="minorHAnsi" w:cstheme="minorHAnsi"/>
                <w:sz w:val="22"/>
              </w:rPr>
              <w:t>55</w:t>
            </w:r>
          </w:p>
        </w:tc>
        <w:tc>
          <w:tcPr>
            <w:tcW w:w="1296" w:type="dxa"/>
            <w:vAlign w:val="bottom"/>
          </w:tcPr>
          <w:p w14:paraId="37E833E1" w14:textId="77777777" w:rsidR="00465710" w:rsidRPr="00A43112" w:rsidRDefault="007F5D3D" w:rsidP="00B4484B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961215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56</w:t>
            </w:r>
            <w:r w:rsidR="00B4484B">
              <w:rPr>
                <w:rFonts w:asciiTheme="minorHAnsi" w:hAnsiTheme="minorHAnsi" w:cstheme="minorHAnsi"/>
                <w:sz w:val="22"/>
              </w:rPr>
              <w:t xml:space="preserve"> – </w:t>
            </w:r>
            <w:r w:rsidR="00465710" w:rsidRPr="00A43112">
              <w:rPr>
                <w:rFonts w:asciiTheme="minorHAnsi" w:hAnsiTheme="minorHAnsi" w:cstheme="minorHAnsi"/>
                <w:sz w:val="22"/>
              </w:rPr>
              <w:t>70</w:t>
            </w:r>
          </w:p>
        </w:tc>
        <w:tc>
          <w:tcPr>
            <w:tcW w:w="1296" w:type="dxa"/>
            <w:vAlign w:val="bottom"/>
          </w:tcPr>
          <w:p w14:paraId="621B09D1" w14:textId="77777777" w:rsidR="00465710" w:rsidRPr="00A43112" w:rsidRDefault="007F5D3D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853605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65710" w:rsidRPr="00A43112">
              <w:rPr>
                <w:rFonts w:asciiTheme="minorHAnsi" w:hAnsiTheme="minorHAnsi" w:cstheme="minorHAnsi"/>
                <w:sz w:val="22"/>
              </w:rPr>
              <w:t xml:space="preserve"> 70+</w:t>
            </w:r>
          </w:p>
        </w:tc>
        <w:tc>
          <w:tcPr>
            <w:tcW w:w="1053" w:type="dxa"/>
            <w:vAlign w:val="bottom"/>
          </w:tcPr>
          <w:p w14:paraId="425470EA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vAlign w:val="bottom"/>
          </w:tcPr>
          <w:p w14:paraId="3C7CA09E" w14:textId="77777777" w:rsidR="00465710" w:rsidRPr="00A43112" w:rsidRDefault="00465710" w:rsidP="00465710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2112FD6" w14:textId="77777777" w:rsidR="002C4E84" w:rsidRDefault="002C4E84">
      <w:pPr>
        <w:tabs>
          <w:tab w:val="right" w:pos="2880"/>
          <w:tab w:val="left" w:pos="3240"/>
          <w:tab w:val="left" w:pos="4320"/>
          <w:tab w:val="left" w:pos="5400"/>
          <w:tab w:val="left" w:pos="6480"/>
        </w:tabs>
        <w:rPr>
          <w:rFonts w:asciiTheme="minorHAnsi" w:hAnsiTheme="minorHAnsi" w:cstheme="minorHAnsi"/>
          <w:sz w:val="22"/>
        </w:rPr>
      </w:pPr>
    </w:p>
    <w:tbl>
      <w:tblPr>
        <w:tblStyle w:val="TableGrid"/>
        <w:tblW w:w="10085" w:type="dxa"/>
        <w:tblInd w:w="-5" w:type="dxa"/>
        <w:tblLook w:val="04A0" w:firstRow="1" w:lastRow="0" w:firstColumn="1" w:lastColumn="0" w:noHBand="0" w:noVBand="1"/>
      </w:tblPr>
      <w:tblGrid>
        <w:gridCol w:w="10085"/>
      </w:tblGrid>
      <w:tr w:rsidR="002C4E84" w:rsidRPr="00A43112" w14:paraId="425CD045" w14:textId="77777777" w:rsidTr="00327228">
        <w:tc>
          <w:tcPr>
            <w:tcW w:w="10085" w:type="dxa"/>
            <w:tcBorders>
              <w:bottom w:val="nil"/>
            </w:tcBorders>
          </w:tcPr>
          <w:p w14:paraId="2864E974" w14:textId="77777777" w:rsidR="002C4E84" w:rsidRPr="00A43112" w:rsidRDefault="002C4E84" w:rsidP="00B4484B">
            <w:pPr>
              <w:pStyle w:val="Heading1"/>
              <w:rPr>
                <w:rFonts w:asciiTheme="minorHAnsi" w:hAnsiTheme="minorHAnsi" w:cstheme="minorHAnsi"/>
                <w:b/>
                <w:sz w:val="22"/>
              </w:rPr>
            </w:pPr>
            <w:r w:rsidRPr="00B4484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Your </w:t>
            </w:r>
            <w:r w:rsidR="00B4484B" w:rsidRPr="00B4484B">
              <w:rPr>
                <w:rFonts w:asciiTheme="minorHAnsi" w:hAnsiTheme="minorHAnsi" w:cstheme="minorHAnsi"/>
                <w:b/>
                <w:sz w:val="22"/>
                <w:szCs w:val="22"/>
              </w:rPr>
              <w:t>Faith Story</w:t>
            </w:r>
            <w:r w:rsidRPr="00A43112">
              <w:rPr>
                <w:rFonts w:asciiTheme="minorHAnsi" w:hAnsiTheme="minorHAnsi" w:cstheme="minorHAnsi"/>
                <w:b/>
                <w:sz w:val="22"/>
                <w:szCs w:val="22"/>
                <w:u w:val="none"/>
              </w:rPr>
              <w:t xml:space="preserve"> (include </w:t>
            </w:r>
            <w:r w:rsidR="00B4484B">
              <w:rPr>
                <w:rFonts w:asciiTheme="minorHAnsi" w:hAnsiTheme="minorHAnsi" w:cstheme="minorHAnsi"/>
                <w:b/>
                <w:sz w:val="22"/>
                <w:szCs w:val="22"/>
                <w:u w:val="none"/>
              </w:rPr>
              <w:t>c</w:t>
            </w:r>
            <w:r w:rsidRPr="00A43112">
              <w:rPr>
                <w:rFonts w:asciiTheme="minorHAnsi" w:hAnsiTheme="minorHAnsi" w:cstheme="minorHAnsi"/>
                <w:b/>
                <w:sz w:val="22"/>
                <w:szCs w:val="22"/>
                <w:u w:val="none"/>
              </w:rPr>
              <w:t xml:space="preserve">onversion, </w:t>
            </w:r>
            <w:r w:rsidR="00B4484B">
              <w:rPr>
                <w:rFonts w:asciiTheme="minorHAnsi" w:hAnsiTheme="minorHAnsi" w:cstheme="minorHAnsi"/>
                <w:b/>
                <w:sz w:val="22"/>
                <w:szCs w:val="22"/>
                <w:u w:val="none"/>
              </w:rPr>
              <w:t>b</w:t>
            </w:r>
            <w:r w:rsidRPr="00A43112">
              <w:rPr>
                <w:rFonts w:asciiTheme="minorHAnsi" w:hAnsiTheme="minorHAnsi" w:cstheme="minorHAnsi"/>
                <w:b/>
                <w:sz w:val="22"/>
                <w:szCs w:val="22"/>
                <w:u w:val="none"/>
              </w:rPr>
              <w:t xml:space="preserve">eliefs, </w:t>
            </w:r>
            <w:r w:rsidR="00B4484B">
              <w:rPr>
                <w:rFonts w:asciiTheme="minorHAnsi" w:hAnsiTheme="minorHAnsi" w:cstheme="minorHAnsi"/>
                <w:b/>
                <w:sz w:val="22"/>
                <w:szCs w:val="22"/>
                <w:u w:val="none"/>
              </w:rPr>
              <w:t>s</w:t>
            </w:r>
            <w:r w:rsidRPr="00A43112">
              <w:rPr>
                <w:rFonts w:asciiTheme="minorHAnsi" w:hAnsiTheme="minorHAnsi" w:cstheme="minorHAnsi"/>
                <w:b/>
                <w:sz w:val="22"/>
                <w:szCs w:val="22"/>
                <w:u w:val="none"/>
              </w:rPr>
              <w:t>ervice, etc.):</w:t>
            </w:r>
          </w:p>
        </w:tc>
      </w:tr>
      <w:tr w:rsidR="002C4E84" w:rsidRPr="00A43112" w14:paraId="35C94355" w14:textId="77777777" w:rsidTr="00327228">
        <w:trPr>
          <w:trHeight w:val="4320"/>
        </w:trPr>
        <w:tc>
          <w:tcPr>
            <w:tcW w:w="10085" w:type="dxa"/>
            <w:tcBorders>
              <w:top w:val="nil"/>
              <w:bottom w:val="single" w:sz="4" w:space="0" w:color="auto"/>
            </w:tcBorders>
          </w:tcPr>
          <w:p w14:paraId="7DAECBB1" w14:textId="77777777" w:rsidR="002C4E84" w:rsidRPr="00A43112" w:rsidRDefault="002C4E84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  <w:tr w:rsidR="00216B55" w:rsidRPr="00A43112" w14:paraId="0B771D13" w14:textId="77777777" w:rsidTr="00327228">
        <w:tc>
          <w:tcPr>
            <w:tcW w:w="10085" w:type="dxa"/>
            <w:tcBorders>
              <w:bottom w:val="nil"/>
            </w:tcBorders>
          </w:tcPr>
          <w:p w14:paraId="0528DB70" w14:textId="77777777" w:rsidR="00216B55" w:rsidRPr="00A43112" w:rsidRDefault="00216B55" w:rsidP="00551168">
            <w:pPr>
              <w:pStyle w:val="Heading1"/>
              <w:rPr>
                <w:rFonts w:asciiTheme="minorHAnsi" w:hAnsiTheme="minorHAnsi" w:cstheme="minorHAnsi"/>
                <w:b/>
                <w:sz w:val="22"/>
                <w:szCs w:val="22"/>
                <w:u w:val="none"/>
              </w:rPr>
            </w:pPr>
            <w:r w:rsidRPr="00A43112">
              <w:rPr>
                <w:rFonts w:asciiTheme="minorHAnsi" w:hAnsiTheme="minorHAnsi" w:cstheme="minorHAnsi"/>
                <w:b/>
                <w:sz w:val="22"/>
                <w:szCs w:val="22"/>
                <w:u w:val="none"/>
              </w:rPr>
              <w:lastRenderedPageBreak/>
              <w:t>Why would you like to serve?</w:t>
            </w:r>
          </w:p>
        </w:tc>
      </w:tr>
      <w:tr w:rsidR="00216B55" w:rsidRPr="00A43112" w14:paraId="539D2EB8" w14:textId="77777777" w:rsidTr="00327228">
        <w:trPr>
          <w:trHeight w:val="2880"/>
        </w:trPr>
        <w:tc>
          <w:tcPr>
            <w:tcW w:w="10085" w:type="dxa"/>
            <w:tcBorders>
              <w:top w:val="nil"/>
            </w:tcBorders>
          </w:tcPr>
          <w:p w14:paraId="73A31D05" w14:textId="77777777" w:rsidR="00216B55" w:rsidRPr="00A43112" w:rsidRDefault="00216B55" w:rsidP="00551168">
            <w:pPr>
              <w:tabs>
                <w:tab w:val="right" w:pos="2880"/>
                <w:tab w:val="left" w:pos="3240"/>
                <w:tab w:val="left" w:pos="4320"/>
                <w:tab w:val="left" w:pos="5400"/>
                <w:tab w:val="left" w:pos="648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01623E2" w14:textId="77777777" w:rsidR="00216B55" w:rsidRPr="00A43112" w:rsidRDefault="00216B55">
      <w:pPr>
        <w:rPr>
          <w:rFonts w:asciiTheme="minorHAnsi" w:hAnsiTheme="minorHAnsi" w:cstheme="minorHAnsi"/>
        </w:rPr>
      </w:pPr>
    </w:p>
    <w:tbl>
      <w:tblPr>
        <w:tblStyle w:val="TableGrid"/>
        <w:tblW w:w="10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55"/>
        <w:gridCol w:w="7"/>
        <w:gridCol w:w="2016"/>
        <w:gridCol w:w="1865"/>
        <w:gridCol w:w="7"/>
        <w:gridCol w:w="2585"/>
        <w:gridCol w:w="7"/>
      </w:tblGrid>
      <w:tr w:rsidR="0072758D" w:rsidRPr="00A43112" w14:paraId="69CB5E57" w14:textId="77777777" w:rsidTr="00216B55">
        <w:trPr>
          <w:gridAfter w:val="1"/>
          <w:wAfter w:w="7" w:type="dxa"/>
        </w:trPr>
        <w:tc>
          <w:tcPr>
            <w:tcW w:w="3727" w:type="dxa"/>
            <w:gridSpan w:val="2"/>
          </w:tcPr>
          <w:p w14:paraId="7C6B632C" w14:textId="77777777" w:rsidR="00586BB2" w:rsidRPr="00A43112" w:rsidRDefault="00F40D00" w:rsidP="00586BB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Spiritual Gifts(s)</w:t>
            </w:r>
            <w:r w:rsidRPr="00A4311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A43112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r w:rsidRPr="00A43112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Rom 12, I Cor 12, Eph 4</w:t>
            </w:r>
            <w:r w:rsidRPr="00A43112"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3888" w:type="dxa"/>
            <w:gridSpan w:val="3"/>
          </w:tcPr>
          <w:p w14:paraId="3EC89987" w14:textId="77777777" w:rsidR="00586BB2" w:rsidRPr="00A43112" w:rsidRDefault="00F40D00" w:rsidP="00586BB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Vocational Area(s):</w:t>
            </w:r>
          </w:p>
        </w:tc>
        <w:tc>
          <w:tcPr>
            <w:tcW w:w="2592" w:type="dxa"/>
            <w:gridSpan w:val="2"/>
          </w:tcPr>
          <w:p w14:paraId="30B6A457" w14:textId="77777777" w:rsidR="00586BB2" w:rsidRPr="00A43112" w:rsidRDefault="00F40D00" w:rsidP="00586BB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4311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Leadership Interest(s)</w:t>
            </w:r>
          </w:p>
        </w:tc>
      </w:tr>
      <w:tr w:rsidR="0072758D" w:rsidRPr="00A43112" w14:paraId="76D3CEC9" w14:textId="77777777" w:rsidTr="00216B55">
        <w:tc>
          <w:tcPr>
            <w:tcW w:w="1872" w:type="dxa"/>
          </w:tcPr>
          <w:p w14:paraId="39EF2D69" w14:textId="77777777" w:rsidR="00465710" w:rsidRPr="00A43112" w:rsidRDefault="007F5D3D" w:rsidP="0046571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7817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5710" w:rsidRPr="00A43112">
              <w:rPr>
                <w:rFonts w:asciiTheme="minorHAnsi" w:hAnsiTheme="minorHAnsi" w:cstheme="minorHAnsi"/>
                <w:sz w:val="22"/>
                <w:szCs w:val="22"/>
              </w:rPr>
              <w:t>Leadership</w:t>
            </w:r>
          </w:p>
          <w:p w14:paraId="27ADEE03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206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Mercy</w:t>
            </w:r>
          </w:p>
          <w:p w14:paraId="5690ACE6" w14:textId="77777777" w:rsidR="00465710" w:rsidRPr="00A43112" w:rsidRDefault="007F5D3D" w:rsidP="0046571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4902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Helps / Service</w:t>
            </w:r>
          </w:p>
          <w:p w14:paraId="0745DC29" w14:textId="77777777" w:rsidR="00F40D00" w:rsidRPr="00A43112" w:rsidRDefault="007F5D3D" w:rsidP="0046571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38741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Teaching</w:t>
            </w:r>
          </w:p>
          <w:p w14:paraId="1E1BB3E3" w14:textId="77777777" w:rsidR="00F40D00" w:rsidRPr="00A43112" w:rsidRDefault="007F5D3D" w:rsidP="0046571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55229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Administration</w:t>
            </w:r>
          </w:p>
          <w:p w14:paraId="27D0DEA3" w14:textId="77777777" w:rsidR="00F40D00" w:rsidRPr="00A43112" w:rsidRDefault="007F5D3D" w:rsidP="0046571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9944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Discernment</w:t>
            </w:r>
          </w:p>
          <w:p w14:paraId="12F9DE85" w14:textId="77777777" w:rsidR="0072758D" w:rsidRPr="00A43112" w:rsidRDefault="0072758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62" w:type="dxa"/>
            <w:gridSpan w:val="2"/>
          </w:tcPr>
          <w:p w14:paraId="16DA5CDA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840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Faith</w:t>
            </w:r>
          </w:p>
          <w:p w14:paraId="5228C414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7450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Healing</w:t>
            </w:r>
          </w:p>
          <w:p w14:paraId="00F7058B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78847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Wisdom</w:t>
            </w:r>
          </w:p>
          <w:p w14:paraId="1F9C438B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15287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Evangelism</w:t>
            </w:r>
          </w:p>
          <w:p w14:paraId="48D7FF1E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211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Pastoral</w:t>
            </w:r>
          </w:p>
          <w:p w14:paraId="2162FC27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4491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Hospitality</w:t>
            </w:r>
          </w:p>
          <w:p w14:paraId="6D7022A8" w14:textId="77777777" w:rsidR="0072758D" w:rsidRPr="00A43112" w:rsidRDefault="007F5D3D" w:rsidP="0072758D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13306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58D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2758D" w:rsidRPr="00A43112">
              <w:rPr>
                <w:rFonts w:asciiTheme="minorHAnsi" w:hAnsiTheme="minorHAnsi" w:cstheme="minorHAnsi"/>
                <w:sz w:val="22"/>
                <w:szCs w:val="22"/>
              </w:rPr>
              <w:t>Other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9"/>
            </w:tblGrid>
            <w:tr w:rsidR="0072758D" w:rsidRPr="00A43112" w14:paraId="33D5BC6E" w14:textId="77777777" w:rsidTr="002D5F0D">
              <w:trPr>
                <w:trHeight w:val="432"/>
              </w:trPr>
              <w:tc>
                <w:tcPr>
                  <w:tcW w:w="16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01EE739B" w14:textId="77777777" w:rsidR="0072758D" w:rsidRPr="00A43112" w:rsidRDefault="0072758D" w:rsidP="002D5F0D">
                  <w:pPr>
                    <w:tabs>
                      <w:tab w:val="center" w:pos="910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2D5F0D" w:rsidRPr="00A43112" w14:paraId="0E1D2B8B" w14:textId="77777777" w:rsidTr="002D5F0D">
              <w:trPr>
                <w:trHeight w:val="432"/>
              </w:trPr>
              <w:tc>
                <w:tcPr>
                  <w:tcW w:w="16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29AA8781" w14:textId="77777777" w:rsidR="002D5F0D" w:rsidRPr="00A43112" w:rsidRDefault="002D5F0D" w:rsidP="002D5F0D">
                  <w:pPr>
                    <w:tabs>
                      <w:tab w:val="center" w:pos="910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101C3882" w14:textId="77777777" w:rsidR="00465710" w:rsidRPr="00A43112" w:rsidRDefault="00465710" w:rsidP="00586B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16" w:type="dxa"/>
          </w:tcPr>
          <w:p w14:paraId="25B091DE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02925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Education</w:t>
            </w:r>
          </w:p>
          <w:p w14:paraId="01D8C5CC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7393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Healthcare</w:t>
            </w:r>
          </w:p>
          <w:p w14:paraId="7428D5E8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90220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Communications</w:t>
            </w:r>
          </w:p>
          <w:p w14:paraId="5DA32B54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141640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Financial</w:t>
            </w:r>
          </w:p>
          <w:p w14:paraId="57C224A2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0473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Technology</w:t>
            </w:r>
          </w:p>
          <w:p w14:paraId="4E044300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4723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Ministry</w:t>
            </w:r>
          </w:p>
          <w:p w14:paraId="148B4346" w14:textId="77777777" w:rsidR="0072758D" w:rsidRPr="00A43112" w:rsidRDefault="007F5D3D" w:rsidP="0072758D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914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58D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2758D" w:rsidRPr="00A43112">
              <w:rPr>
                <w:rFonts w:asciiTheme="minorHAnsi" w:hAnsiTheme="minorHAnsi" w:cstheme="minorHAnsi"/>
                <w:sz w:val="22"/>
                <w:szCs w:val="22"/>
              </w:rPr>
              <w:t>Industrial</w:t>
            </w:r>
          </w:p>
          <w:p w14:paraId="3DA099F7" w14:textId="77777777" w:rsidR="0072758D" w:rsidRPr="00A43112" w:rsidRDefault="0072758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3F61C9" w14:textId="77777777" w:rsidR="0072758D" w:rsidRPr="00A43112" w:rsidRDefault="0072758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72" w:type="dxa"/>
            <w:gridSpan w:val="2"/>
          </w:tcPr>
          <w:p w14:paraId="7B9739AD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23854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Management</w:t>
            </w:r>
          </w:p>
          <w:p w14:paraId="738CA3FF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50687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Real Estate</w:t>
            </w:r>
          </w:p>
          <w:p w14:paraId="757C5B1B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6886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Social Services</w:t>
            </w:r>
          </w:p>
          <w:p w14:paraId="3EC0032F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56827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Legal</w:t>
            </w:r>
          </w:p>
          <w:p w14:paraId="6746FCF6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3942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Sales or Retail</w:t>
            </w:r>
          </w:p>
          <w:p w14:paraId="29634FDF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02063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0D00" w:rsidRPr="00A43112">
              <w:rPr>
                <w:rFonts w:asciiTheme="minorHAnsi" w:hAnsiTheme="minorHAnsi" w:cstheme="minorHAnsi"/>
                <w:sz w:val="22"/>
                <w:szCs w:val="22"/>
              </w:rPr>
              <w:t>Non-Profit</w:t>
            </w:r>
          </w:p>
          <w:p w14:paraId="61FBE411" w14:textId="77777777" w:rsidR="0072758D" w:rsidRPr="00A43112" w:rsidRDefault="007F5D3D" w:rsidP="0072758D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7215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58D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2758D" w:rsidRPr="00A43112">
              <w:rPr>
                <w:rFonts w:asciiTheme="minorHAnsi" w:hAnsiTheme="minorHAnsi" w:cstheme="minorHAnsi"/>
                <w:sz w:val="22"/>
                <w:szCs w:val="22"/>
              </w:rPr>
              <w:t>Other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9"/>
            </w:tblGrid>
            <w:tr w:rsidR="002D5F0D" w:rsidRPr="00A43112" w14:paraId="3FAEE5E7" w14:textId="77777777" w:rsidTr="00551168">
              <w:trPr>
                <w:trHeight w:val="432"/>
              </w:trPr>
              <w:tc>
                <w:tcPr>
                  <w:tcW w:w="16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17695A03" w14:textId="77777777" w:rsidR="002D5F0D" w:rsidRPr="00A43112" w:rsidRDefault="002D5F0D" w:rsidP="002D5F0D">
                  <w:pPr>
                    <w:tabs>
                      <w:tab w:val="center" w:pos="910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2D5F0D" w:rsidRPr="00A43112" w14:paraId="02244443" w14:textId="77777777" w:rsidTr="00551168">
              <w:trPr>
                <w:trHeight w:val="432"/>
              </w:trPr>
              <w:tc>
                <w:tcPr>
                  <w:tcW w:w="16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33B6AD54" w14:textId="77777777" w:rsidR="002D5F0D" w:rsidRPr="00A43112" w:rsidRDefault="002D5F0D" w:rsidP="002D5F0D">
                  <w:pPr>
                    <w:tabs>
                      <w:tab w:val="center" w:pos="910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45B8286" w14:textId="77777777" w:rsidR="00465710" w:rsidRPr="00A43112" w:rsidRDefault="00465710" w:rsidP="00586BB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92" w:type="dxa"/>
            <w:gridSpan w:val="2"/>
          </w:tcPr>
          <w:p w14:paraId="05AB33C4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28171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Executive Board</w:t>
            </w:r>
          </w:p>
          <w:p w14:paraId="13ED8B98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54453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Harbor Point Ministries</w:t>
            </w:r>
          </w:p>
          <w:p w14:paraId="1B111233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124834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Church Planting</w:t>
            </w:r>
          </w:p>
          <w:p w14:paraId="78F3E90B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58303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Education / Leadership</w:t>
            </w:r>
          </w:p>
          <w:p w14:paraId="404045E1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709458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Prayer &amp; Evangelism</w:t>
            </w:r>
          </w:p>
          <w:p w14:paraId="7CC59E61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01249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Church &amp; Society</w:t>
            </w:r>
          </w:p>
          <w:p w14:paraId="4459E0AE" w14:textId="77777777" w:rsidR="00F40D00" w:rsidRPr="00A43112" w:rsidRDefault="007F5D3D" w:rsidP="00F40D00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52468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Ministerium</w:t>
            </w:r>
          </w:p>
          <w:p w14:paraId="470D4D59" w14:textId="77777777" w:rsidR="00465710" w:rsidRPr="00A43112" w:rsidRDefault="007F5D3D" w:rsidP="00774243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023907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D00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Women’s Ministries</w:t>
            </w:r>
          </w:p>
          <w:p w14:paraId="645D3CE0" w14:textId="77777777" w:rsidR="00774243" w:rsidRPr="00A43112" w:rsidRDefault="007F5D3D" w:rsidP="00774243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28967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243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Cultural Ministries</w:t>
            </w:r>
          </w:p>
          <w:p w14:paraId="67F54CA4" w14:textId="77777777" w:rsidR="00774243" w:rsidRPr="00A43112" w:rsidRDefault="007F5D3D" w:rsidP="00774243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333461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243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Ministerial Care</w:t>
            </w:r>
          </w:p>
          <w:p w14:paraId="488A25AA" w14:textId="77777777" w:rsidR="00774243" w:rsidRPr="00A43112" w:rsidRDefault="007F5D3D" w:rsidP="00774243">
            <w:pPr>
              <w:tabs>
                <w:tab w:val="center" w:pos="9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76276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243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74243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Human Resources</w:t>
            </w:r>
          </w:p>
        </w:tc>
      </w:tr>
    </w:tbl>
    <w:p w14:paraId="36B0E1AB" w14:textId="77777777" w:rsidR="009D4E96" w:rsidRPr="00A43112" w:rsidRDefault="009D4E96">
      <w:pPr>
        <w:tabs>
          <w:tab w:val="left" w:pos="7200"/>
        </w:tabs>
        <w:rPr>
          <w:rFonts w:asciiTheme="minorHAnsi" w:hAnsiTheme="minorHAnsi" w:cstheme="minorHAnsi"/>
          <w:sz w:val="22"/>
          <w:u w:val="single"/>
        </w:rPr>
      </w:pPr>
    </w:p>
    <w:p w14:paraId="3ACE1F49" w14:textId="77777777" w:rsidR="002D5F0D" w:rsidRPr="00A43112" w:rsidRDefault="002D5F0D">
      <w:pPr>
        <w:tabs>
          <w:tab w:val="left" w:pos="7200"/>
        </w:tabs>
        <w:rPr>
          <w:rFonts w:asciiTheme="minorHAnsi" w:hAnsiTheme="minorHAnsi" w:cstheme="minorHAnsi"/>
          <w:b/>
          <w:sz w:val="22"/>
          <w:u w:val="single"/>
        </w:rPr>
      </w:pPr>
      <w:r w:rsidRPr="00A43112">
        <w:rPr>
          <w:rFonts w:asciiTheme="minorHAnsi" w:hAnsiTheme="minorHAnsi" w:cstheme="minorHAnsi"/>
          <w:b/>
          <w:sz w:val="22"/>
          <w:u w:val="single"/>
        </w:rPr>
        <w:t>Leadership Experience</w:t>
      </w:r>
      <w:r w:rsidRPr="00A43112">
        <w:rPr>
          <w:rFonts w:asciiTheme="minorHAnsi" w:hAnsiTheme="minorHAnsi" w:cstheme="minorHAnsi"/>
          <w:b/>
          <w:sz w:val="22"/>
        </w:rPr>
        <w:t xml:space="preserve"> </w:t>
      </w:r>
      <w:r w:rsidRPr="00A43112">
        <w:rPr>
          <w:rFonts w:asciiTheme="minorHAnsi" w:hAnsiTheme="minorHAnsi" w:cstheme="minorHAnsi"/>
          <w:b/>
          <w:sz w:val="16"/>
        </w:rPr>
        <w:t>(</w:t>
      </w:r>
      <w:r w:rsidRPr="00A43112">
        <w:rPr>
          <w:rFonts w:asciiTheme="minorHAnsi" w:hAnsiTheme="minorHAnsi" w:cstheme="minorHAnsi"/>
          <w:b/>
          <w:caps/>
          <w:sz w:val="16"/>
        </w:rPr>
        <w:t>Last 10 Years to the Present</w:t>
      </w:r>
      <w:r w:rsidRPr="00A43112">
        <w:rPr>
          <w:rFonts w:asciiTheme="minorHAnsi" w:hAnsiTheme="minorHAnsi" w:cstheme="minorHAnsi"/>
          <w:b/>
          <w:sz w:val="16"/>
        </w:rPr>
        <w:t>)</w:t>
      </w: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1422"/>
        <w:gridCol w:w="2718"/>
        <w:gridCol w:w="1835"/>
        <w:gridCol w:w="2682"/>
      </w:tblGrid>
      <w:tr w:rsidR="00A323D5" w:rsidRPr="00A43112" w14:paraId="1ECF1577" w14:textId="77777777" w:rsidTr="005B17FD">
        <w:trPr>
          <w:trHeight w:val="432"/>
        </w:trPr>
        <w:tc>
          <w:tcPr>
            <w:tcW w:w="1423" w:type="dxa"/>
            <w:vAlign w:val="bottom"/>
          </w:tcPr>
          <w:p w14:paraId="1092F5E9" w14:textId="77777777" w:rsidR="00EF4104" w:rsidRPr="00B4484B" w:rsidRDefault="00B4484B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Church</w:t>
            </w:r>
          </w:p>
        </w:tc>
        <w:tc>
          <w:tcPr>
            <w:tcW w:w="1422" w:type="dxa"/>
            <w:vAlign w:val="bottom"/>
          </w:tcPr>
          <w:p w14:paraId="70F09C92" w14:textId="77777777" w:rsidR="00EF4104" w:rsidRPr="00A43112" w:rsidRDefault="007F5D3D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43078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104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EF4104" w:rsidRPr="00A43112">
              <w:rPr>
                <w:rFonts w:asciiTheme="minorHAnsi" w:hAnsiTheme="minorHAnsi" w:cstheme="minorHAnsi"/>
                <w:sz w:val="22"/>
              </w:rPr>
              <w:t xml:space="preserve"> Board</w:t>
            </w:r>
          </w:p>
        </w:tc>
        <w:tc>
          <w:tcPr>
            <w:tcW w:w="2718" w:type="dxa"/>
            <w:vAlign w:val="bottom"/>
          </w:tcPr>
          <w:p w14:paraId="59B37E54" w14:textId="77777777" w:rsidR="00EF4104" w:rsidRPr="00A43112" w:rsidRDefault="007F5D3D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60231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104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EF4104" w:rsidRPr="00A43112">
              <w:rPr>
                <w:rFonts w:asciiTheme="minorHAnsi" w:hAnsiTheme="minorHAnsi" w:cstheme="minorHAnsi"/>
                <w:sz w:val="22"/>
              </w:rPr>
              <w:t xml:space="preserve"> Education/Discipleship     </w:t>
            </w:r>
          </w:p>
        </w:tc>
        <w:tc>
          <w:tcPr>
            <w:tcW w:w="1835" w:type="dxa"/>
            <w:vAlign w:val="bottom"/>
          </w:tcPr>
          <w:p w14:paraId="56024EEE" w14:textId="77777777" w:rsidR="00EF4104" w:rsidRPr="00A43112" w:rsidRDefault="007F5D3D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60534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104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EF4104" w:rsidRPr="00A43112">
              <w:rPr>
                <w:rFonts w:asciiTheme="minorHAnsi" w:hAnsiTheme="minorHAnsi" w:cstheme="minorHAnsi"/>
                <w:sz w:val="22"/>
              </w:rPr>
              <w:t xml:space="preserve"> Care / Deacon</w:t>
            </w:r>
          </w:p>
        </w:tc>
        <w:tc>
          <w:tcPr>
            <w:tcW w:w="2682" w:type="dxa"/>
            <w:vAlign w:val="bottom"/>
          </w:tcPr>
          <w:p w14:paraId="319AE850" w14:textId="77777777" w:rsidR="00EF4104" w:rsidRPr="00A43112" w:rsidRDefault="007F5D3D" w:rsidP="00D74B59">
            <w:pPr>
              <w:tabs>
                <w:tab w:val="right" w:pos="1260"/>
                <w:tab w:val="left" w:pos="1440"/>
                <w:tab w:val="left" w:pos="2340"/>
                <w:tab w:val="left" w:pos="486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07828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104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EF4104" w:rsidRPr="00A43112">
              <w:rPr>
                <w:rFonts w:asciiTheme="minorHAnsi" w:hAnsiTheme="minorHAnsi" w:cstheme="minorHAnsi"/>
                <w:sz w:val="22"/>
              </w:rPr>
              <w:t xml:space="preserve"> Mutual Ministry / PRC</w:t>
            </w:r>
          </w:p>
        </w:tc>
      </w:tr>
      <w:tr w:rsidR="00D74B59" w:rsidRPr="00A43112" w14:paraId="04F80938" w14:textId="77777777" w:rsidTr="005B17FD">
        <w:trPr>
          <w:trHeight w:val="432"/>
        </w:trPr>
        <w:tc>
          <w:tcPr>
            <w:tcW w:w="1423" w:type="dxa"/>
            <w:vAlign w:val="bottom"/>
          </w:tcPr>
          <w:p w14:paraId="097725E3" w14:textId="77777777" w:rsidR="00EF4104" w:rsidRPr="00A43112" w:rsidRDefault="00EF4104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22" w:type="dxa"/>
            <w:vAlign w:val="bottom"/>
          </w:tcPr>
          <w:p w14:paraId="3AF53D06" w14:textId="77777777" w:rsidR="00EF4104" w:rsidRPr="00A43112" w:rsidRDefault="007F5D3D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125078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104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EF4104" w:rsidRPr="00A43112">
              <w:rPr>
                <w:rFonts w:asciiTheme="minorHAnsi" w:hAnsiTheme="minorHAnsi" w:cstheme="minorHAnsi"/>
                <w:sz w:val="22"/>
              </w:rPr>
              <w:t xml:space="preserve"> Worship</w:t>
            </w:r>
          </w:p>
        </w:tc>
        <w:tc>
          <w:tcPr>
            <w:tcW w:w="2718" w:type="dxa"/>
            <w:vAlign w:val="bottom"/>
          </w:tcPr>
          <w:p w14:paraId="6D32D490" w14:textId="77777777" w:rsidR="00EF4104" w:rsidRPr="00A43112" w:rsidRDefault="007F5D3D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868564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104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EF4104" w:rsidRPr="00A43112">
              <w:rPr>
                <w:rFonts w:asciiTheme="minorHAnsi" w:hAnsiTheme="minorHAnsi" w:cstheme="minorHAnsi"/>
                <w:sz w:val="22"/>
              </w:rPr>
              <w:t xml:space="preserve"> Evangelism</w:t>
            </w:r>
          </w:p>
        </w:tc>
        <w:tc>
          <w:tcPr>
            <w:tcW w:w="1835" w:type="dxa"/>
            <w:vAlign w:val="bottom"/>
          </w:tcPr>
          <w:p w14:paraId="521179CB" w14:textId="77777777" w:rsidR="00EF4104" w:rsidRPr="00A43112" w:rsidRDefault="007F5D3D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395974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104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EF4104" w:rsidRPr="00A43112">
              <w:rPr>
                <w:rFonts w:asciiTheme="minorHAnsi" w:hAnsiTheme="minorHAnsi" w:cstheme="minorHAnsi"/>
                <w:sz w:val="22"/>
              </w:rPr>
              <w:t xml:space="preserve"> Social Action</w:t>
            </w:r>
          </w:p>
        </w:tc>
        <w:tc>
          <w:tcPr>
            <w:tcW w:w="2682" w:type="dxa"/>
            <w:vAlign w:val="bottom"/>
          </w:tcPr>
          <w:p w14:paraId="037A46BA" w14:textId="77777777" w:rsidR="00EF4104" w:rsidRPr="00A43112" w:rsidRDefault="007F5D3D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526871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104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EF4104" w:rsidRPr="00A43112">
              <w:rPr>
                <w:rFonts w:asciiTheme="minorHAnsi" w:hAnsiTheme="minorHAnsi" w:cstheme="minorHAnsi"/>
                <w:sz w:val="22"/>
              </w:rPr>
              <w:t xml:space="preserve"> Stewardship</w:t>
            </w:r>
          </w:p>
        </w:tc>
      </w:tr>
      <w:tr w:rsidR="00D74B59" w:rsidRPr="00A43112" w14:paraId="1134B0B8" w14:textId="77777777" w:rsidTr="005B17FD">
        <w:trPr>
          <w:trHeight w:val="432"/>
        </w:trPr>
        <w:tc>
          <w:tcPr>
            <w:tcW w:w="1423" w:type="dxa"/>
            <w:vAlign w:val="bottom"/>
          </w:tcPr>
          <w:p w14:paraId="3A864CEF" w14:textId="77777777" w:rsidR="00D74B59" w:rsidRPr="00A43112" w:rsidRDefault="00D74B59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22" w:type="dxa"/>
            <w:vAlign w:val="bottom"/>
          </w:tcPr>
          <w:p w14:paraId="4D425161" w14:textId="77777777" w:rsidR="00D74B59" w:rsidRPr="00A43112" w:rsidRDefault="007F5D3D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811750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B59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D74B59" w:rsidRPr="00A43112">
              <w:rPr>
                <w:rFonts w:asciiTheme="minorHAnsi" w:hAnsiTheme="minorHAnsi" w:cstheme="minorHAnsi"/>
                <w:sz w:val="22"/>
              </w:rPr>
              <w:t xml:space="preserve"> Other</w:t>
            </w:r>
          </w:p>
        </w:tc>
        <w:tc>
          <w:tcPr>
            <w:tcW w:w="7235" w:type="dxa"/>
            <w:gridSpan w:val="3"/>
            <w:tcBorders>
              <w:bottom w:val="single" w:sz="4" w:space="0" w:color="auto"/>
            </w:tcBorders>
            <w:vAlign w:val="bottom"/>
          </w:tcPr>
          <w:p w14:paraId="0438C6F1" w14:textId="77777777" w:rsidR="00D74B59" w:rsidRPr="00A43112" w:rsidRDefault="00D74B59" w:rsidP="00D74B59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D6C39EB" w14:textId="77777777" w:rsidR="00A323D5" w:rsidRPr="00A43112" w:rsidRDefault="00A323D5">
      <w:pPr>
        <w:tabs>
          <w:tab w:val="left" w:pos="7200"/>
        </w:tabs>
        <w:rPr>
          <w:rFonts w:asciiTheme="minorHAnsi" w:hAnsiTheme="minorHAnsi" w:cstheme="minorHAnsi"/>
          <w:sz w:val="22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5"/>
        <w:gridCol w:w="3047"/>
        <w:gridCol w:w="3576"/>
        <w:gridCol w:w="930"/>
        <w:gridCol w:w="1072"/>
      </w:tblGrid>
      <w:tr w:rsidR="005759E3" w:rsidRPr="00A43112" w14:paraId="2C07DD8A" w14:textId="77777777" w:rsidTr="00A323D5">
        <w:trPr>
          <w:trHeight w:val="432"/>
        </w:trPr>
        <w:tc>
          <w:tcPr>
            <w:tcW w:w="1455" w:type="dxa"/>
            <w:vAlign w:val="bottom"/>
          </w:tcPr>
          <w:p w14:paraId="2BF6B341" w14:textId="77777777" w:rsidR="00D74B59" w:rsidRPr="00B4484B" w:rsidRDefault="00B4484B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B4484B">
              <w:rPr>
                <w:rFonts w:asciiTheme="minorHAnsi" w:hAnsiTheme="minorHAnsi" w:cstheme="minorHAnsi"/>
                <w:b/>
                <w:sz w:val="22"/>
              </w:rPr>
              <w:t>Conference</w:t>
            </w:r>
          </w:p>
        </w:tc>
        <w:tc>
          <w:tcPr>
            <w:tcW w:w="3047" w:type="dxa"/>
            <w:vAlign w:val="bottom"/>
          </w:tcPr>
          <w:p w14:paraId="32479802" w14:textId="77777777" w:rsidR="00D74B59" w:rsidRPr="00A43112" w:rsidRDefault="007F5D3D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209754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84B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4484B" w:rsidRPr="00A43112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74B59" w:rsidRPr="00A43112">
              <w:rPr>
                <w:rFonts w:asciiTheme="minorHAnsi" w:hAnsiTheme="minorHAnsi" w:cstheme="minorHAnsi"/>
                <w:sz w:val="22"/>
              </w:rPr>
              <w:t xml:space="preserve">Board / Commission, </w:t>
            </w:r>
            <w:r w:rsidR="00D74B59" w:rsidRPr="00A43112">
              <w:rPr>
                <w:rFonts w:asciiTheme="minorHAnsi" w:hAnsiTheme="minorHAnsi" w:cstheme="minorHAnsi"/>
                <w:i/>
                <w:sz w:val="22"/>
              </w:rPr>
              <w:t>specify</w:t>
            </w:r>
            <w:r w:rsidR="00D74B59" w:rsidRPr="00A43112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3576" w:type="dxa"/>
            <w:tcBorders>
              <w:bottom w:val="single" w:sz="4" w:space="0" w:color="auto"/>
            </w:tcBorders>
            <w:vAlign w:val="bottom"/>
          </w:tcPr>
          <w:p w14:paraId="7F9F64EE" w14:textId="77777777" w:rsidR="00D74B59" w:rsidRPr="00A43112" w:rsidRDefault="00D74B59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30" w:type="dxa"/>
            <w:vAlign w:val="bottom"/>
          </w:tcPr>
          <w:p w14:paraId="20F0075B" w14:textId="77777777" w:rsidR="00D74B59" w:rsidRPr="00A43112" w:rsidRDefault="005759E3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Date(s):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bottom"/>
          </w:tcPr>
          <w:p w14:paraId="33570281" w14:textId="77777777" w:rsidR="00D74B59" w:rsidRPr="00A43112" w:rsidRDefault="00D74B59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  <w:tr w:rsidR="005759E3" w:rsidRPr="00A43112" w14:paraId="181B2AD0" w14:textId="77777777" w:rsidTr="00A323D5">
        <w:trPr>
          <w:trHeight w:val="432"/>
        </w:trPr>
        <w:tc>
          <w:tcPr>
            <w:tcW w:w="1455" w:type="dxa"/>
            <w:vAlign w:val="bottom"/>
          </w:tcPr>
          <w:p w14:paraId="44CAC655" w14:textId="77777777" w:rsidR="00D74B59" w:rsidRPr="00A43112" w:rsidRDefault="00D74B59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47" w:type="dxa"/>
            <w:vAlign w:val="bottom"/>
          </w:tcPr>
          <w:p w14:paraId="3227847F" w14:textId="77777777" w:rsidR="00D74B59" w:rsidRPr="00A43112" w:rsidRDefault="007F5D3D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6708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84B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4484B" w:rsidRPr="00A43112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5759E3" w:rsidRPr="00A43112">
              <w:rPr>
                <w:rFonts w:asciiTheme="minorHAnsi" w:hAnsiTheme="minorHAnsi" w:cstheme="minorHAnsi"/>
                <w:sz w:val="22"/>
              </w:rPr>
              <w:t>Volunteer</w:t>
            </w:r>
            <w:r w:rsidR="00CE607B" w:rsidRPr="00A43112">
              <w:rPr>
                <w:rFonts w:asciiTheme="minorHAnsi" w:hAnsiTheme="minorHAnsi" w:cstheme="minorHAnsi"/>
                <w:sz w:val="22"/>
              </w:rPr>
              <w:t xml:space="preserve"> Experience:</w:t>
            </w:r>
          </w:p>
        </w:tc>
        <w:tc>
          <w:tcPr>
            <w:tcW w:w="35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2B8E8" w14:textId="77777777" w:rsidR="00D74B59" w:rsidRPr="00A43112" w:rsidRDefault="00D74B59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30" w:type="dxa"/>
            <w:vAlign w:val="bottom"/>
          </w:tcPr>
          <w:p w14:paraId="364C5BAC" w14:textId="77777777" w:rsidR="00D74B59" w:rsidRPr="00A43112" w:rsidRDefault="00CE607B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Date(s):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65A296" w14:textId="77777777" w:rsidR="00D74B59" w:rsidRPr="00A43112" w:rsidRDefault="00D74B59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5462AA1" w14:textId="77777777" w:rsidR="00D74B59" w:rsidRPr="00A43112" w:rsidRDefault="00D74B59">
      <w:pPr>
        <w:tabs>
          <w:tab w:val="left" w:pos="7200"/>
        </w:tabs>
        <w:rPr>
          <w:rFonts w:asciiTheme="minorHAnsi" w:hAnsiTheme="minorHAnsi" w:cstheme="minorHAnsi"/>
          <w:sz w:val="22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2"/>
        <w:gridCol w:w="1868"/>
        <w:gridCol w:w="1152"/>
        <w:gridCol w:w="3389"/>
        <w:gridCol w:w="940"/>
        <w:gridCol w:w="999"/>
      </w:tblGrid>
      <w:tr w:rsidR="006B0D85" w:rsidRPr="00A43112" w14:paraId="371955F0" w14:textId="77777777" w:rsidTr="00B4484B">
        <w:trPr>
          <w:trHeight w:val="432"/>
        </w:trPr>
        <w:tc>
          <w:tcPr>
            <w:tcW w:w="1732" w:type="dxa"/>
            <w:vAlign w:val="bottom"/>
          </w:tcPr>
          <w:p w14:paraId="4FDE3DC0" w14:textId="77777777" w:rsidR="00CE607B" w:rsidRPr="00B4484B" w:rsidRDefault="00B4484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Denomination</w:t>
            </w:r>
          </w:p>
        </w:tc>
        <w:tc>
          <w:tcPr>
            <w:tcW w:w="1868" w:type="dxa"/>
            <w:vAlign w:val="bottom"/>
          </w:tcPr>
          <w:p w14:paraId="1BF3D1BC" w14:textId="77777777" w:rsidR="00CE607B" w:rsidRPr="00A43112" w:rsidRDefault="007F5D3D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681085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84B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4484B" w:rsidRPr="00A43112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CE607B" w:rsidRPr="00A43112">
              <w:rPr>
                <w:rFonts w:asciiTheme="minorHAnsi" w:hAnsiTheme="minorHAnsi" w:cstheme="minorHAnsi"/>
                <w:sz w:val="22"/>
              </w:rPr>
              <w:t>Board (</w:t>
            </w:r>
            <w:r w:rsidR="00CE607B" w:rsidRPr="00A43112">
              <w:rPr>
                <w:rFonts w:asciiTheme="minorHAnsi" w:hAnsiTheme="minorHAnsi" w:cstheme="minorHAnsi"/>
                <w:i/>
                <w:sz w:val="22"/>
              </w:rPr>
              <w:t>specify</w:t>
            </w:r>
            <w:r w:rsidR="00CE607B" w:rsidRPr="00A43112">
              <w:rPr>
                <w:rFonts w:asciiTheme="minorHAnsi" w:hAnsiTheme="minorHAnsi" w:cstheme="minorHAnsi"/>
                <w:sz w:val="22"/>
              </w:rPr>
              <w:t>):</w:t>
            </w:r>
          </w:p>
        </w:tc>
        <w:tc>
          <w:tcPr>
            <w:tcW w:w="4541" w:type="dxa"/>
            <w:gridSpan w:val="2"/>
            <w:tcBorders>
              <w:bottom w:val="single" w:sz="4" w:space="0" w:color="auto"/>
            </w:tcBorders>
            <w:vAlign w:val="bottom"/>
          </w:tcPr>
          <w:p w14:paraId="73C1CABF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40" w:type="dxa"/>
            <w:vAlign w:val="bottom"/>
          </w:tcPr>
          <w:p w14:paraId="6C8BFD17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Date(s):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vAlign w:val="bottom"/>
          </w:tcPr>
          <w:p w14:paraId="5179575C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  <w:tr w:rsidR="00CE607B" w:rsidRPr="00A43112" w14:paraId="3A4CBD99" w14:textId="77777777" w:rsidTr="00B4484B">
        <w:trPr>
          <w:trHeight w:val="432"/>
        </w:trPr>
        <w:tc>
          <w:tcPr>
            <w:tcW w:w="1732" w:type="dxa"/>
            <w:vAlign w:val="bottom"/>
          </w:tcPr>
          <w:p w14:paraId="6202B925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20" w:type="dxa"/>
            <w:gridSpan w:val="2"/>
            <w:vAlign w:val="bottom"/>
          </w:tcPr>
          <w:p w14:paraId="1D859BEE" w14:textId="77777777" w:rsidR="00CE607B" w:rsidRPr="00A43112" w:rsidRDefault="007F5D3D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491946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84B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4484B" w:rsidRPr="00A43112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CE607B" w:rsidRPr="00A43112">
              <w:rPr>
                <w:rFonts w:asciiTheme="minorHAnsi" w:hAnsiTheme="minorHAnsi" w:cstheme="minorHAnsi"/>
                <w:sz w:val="22"/>
              </w:rPr>
              <w:t>Volunteer Experience:</w:t>
            </w:r>
          </w:p>
        </w:tc>
        <w:tc>
          <w:tcPr>
            <w:tcW w:w="3389" w:type="dxa"/>
            <w:tcBorders>
              <w:bottom w:val="single" w:sz="4" w:space="0" w:color="auto"/>
            </w:tcBorders>
            <w:vAlign w:val="bottom"/>
          </w:tcPr>
          <w:p w14:paraId="29BBCAFC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40" w:type="dxa"/>
            <w:vAlign w:val="bottom"/>
          </w:tcPr>
          <w:p w14:paraId="2466F100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Date(s):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vAlign w:val="bottom"/>
          </w:tcPr>
          <w:p w14:paraId="1C386378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D12699B" w14:textId="77777777" w:rsidR="00EF4104" w:rsidRPr="00A43112" w:rsidRDefault="00EF4104">
      <w:pPr>
        <w:tabs>
          <w:tab w:val="left" w:pos="7200"/>
        </w:tabs>
        <w:rPr>
          <w:rFonts w:asciiTheme="minorHAnsi" w:hAnsiTheme="minorHAnsi" w:cstheme="minorHAnsi"/>
          <w:sz w:val="22"/>
          <w:u w:val="single"/>
        </w:rPr>
      </w:pPr>
    </w:p>
    <w:tbl>
      <w:tblPr>
        <w:tblStyle w:val="TableGrid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5"/>
        <w:gridCol w:w="2505"/>
        <w:gridCol w:w="1530"/>
        <w:gridCol w:w="2589"/>
        <w:gridCol w:w="930"/>
        <w:gridCol w:w="1072"/>
      </w:tblGrid>
      <w:tr w:rsidR="00CE607B" w:rsidRPr="00A43112" w14:paraId="45B374BD" w14:textId="77777777" w:rsidTr="00B4484B">
        <w:trPr>
          <w:trHeight w:val="432"/>
        </w:trPr>
        <w:tc>
          <w:tcPr>
            <w:tcW w:w="1455" w:type="dxa"/>
            <w:vAlign w:val="bottom"/>
          </w:tcPr>
          <w:p w14:paraId="366A1CAD" w14:textId="77777777" w:rsidR="00CE607B" w:rsidRPr="00B4484B" w:rsidRDefault="00B4484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B4484B">
              <w:rPr>
                <w:rFonts w:asciiTheme="minorHAnsi" w:hAnsiTheme="minorHAnsi" w:cstheme="minorHAnsi"/>
                <w:b/>
                <w:sz w:val="22"/>
              </w:rPr>
              <w:t>Community</w:t>
            </w:r>
          </w:p>
        </w:tc>
        <w:tc>
          <w:tcPr>
            <w:tcW w:w="4035" w:type="dxa"/>
            <w:gridSpan w:val="2"/>
            <w:vAlign w:val="bottom"/>
          </w:tcPr>
          <w:p w14:paraId="1FDAE99F" w14:textId="77777777" w:rsidR="00CE607B" w:rsidRPr="00A43112" w:rsidRDefault="007F5D3D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092080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84B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4484B" w:rsidRPr="00A43112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CE607B" w:rsidRPr="00A43112">
              <w:rPr>
                <w:rFonts w:asciiTheme="minorHAnsi" w:hAnsiTheme="minorHAnsi" w:cstheme="minorHAnsi"/>
                <w:sz w:val="22"/>
              </w:rPr>
              <w:t>Board Member,</w:t>
            </w:r>
            <w:r w:rsidR="00CE607B" w:rsidRPr="00A43112">
              <w:rPr>
                <w:rFonts w:asciiTheme="minorHAnsi" w:hAnsiTheme="minorHAnsi" w:cstheme="minorHAnsi"/>
                <w:i/>
                <w:sz w:val="22"/>
              </w:rPr>
              <w:t xml:space="preserve"> specify organization(s):</w:t>
            </w:r>
          </w:p>
        </w:tc>
        <w:tc>
          <w:tcPr>
            <w:tcW w:w="2589" w:type="dxa"/>
            <w:tcBorders>
              <w:bottom w:val="single" w:sz="4" w:space="0" w:color="auto"/>
            </w:tcBorders>
            <w:vAlign w:val="bottom"/>
          </w:tcPr>
          <w:p w14:paraId="2C414B42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30" w:type="dxa"/>
            <w:vAlign w:val="bottom"/>
          </w:tcPr>
          <w:p w14:paraId="5FF0FC4A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Date(s):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bottom"/>
          </w:tcPr>
          <w:p w14:paraId="3B0B9081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  <w:tr w:rsidR="00CE607B" w:rsidRPr="00A43112" w14:paraId="2308D348" w14:textId="77777777" w:rsidTr="00B4484B">
        <w:trPr>
          <w:trHeight w:val="432"/>
        </w:trPr>
        <w:tc>
          <w:tcPr>
            <w:tcW w:w="1455" w:type="dxa"/>
            <w:vAlign w:val="bottom"/>
          </w:tcPr>
          <w:p w14:paraId="10924244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05" w:type="dxa"/>
            <w:vAlign w:val="bottom"/>
          </w:tcPr>
          <w:p w14:paraId="5604E8BE" w14:textId="77777777" w:rsidR="00CE607B" w:rsidRPr="00A43112" w:rsidRDefault="007F5D3D" w:rsidP="00CE607B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81277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84B" w:rsidRPr="00A43112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4484B" w:rsidRPr="00A43112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CE607B" w:rsidRPr="00A43112">
              <w:rPr>
                <w:rFonts w:asciiTheme="minorHAnsi" w:hAnsiTheme="minorHAnsi" w:cstheme="minorHAnsi"/>
                <w:sz w:val="22"/>
              </w:rPr>
              <w:t>Volunteer Experience:</w:t>
            </w:r>
          </w:p>
        </w:tc>
        <w:tc>
          <w:tcPr>
            <w:tcW w:w="4119" w:type="dxa"/>
            <w:gridSpan w:val="2"/>
            <w:tcBorders>
              <w:bottom w:val="single" w:sz="4" w:space="0" w:color="auto"/>
            </w:tcBorders>
            <w:vAlign w:val="bottom"/>
          </w:tcPr>
          <w:p w14:paraId="1561AA27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30" w:type="dxa"/>
            <w:vAlign w:val="bottom"/>
          </w:tcPr>
          <w:p w14:paraId="5EC94793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Date(s):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CBAF16" w14:textId="77777777" w:rsidR="00CE607B" w:rsidRPr="00A43112" w:rsidRDefault="00CE607B" w:rsidP="00551168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49E4767" w14:textId="77777777" w:rsidR="00CE607B" w:rsidRDefault="00CE607B">
      <w:pPr>
        <w:tabs>
          <w:tab w:val="left" w:pos="7200"/>
        </w:tabs>
        <w:rPr>
          <w:rFonts w:asciiTheme="minorHAnsi" w:hAnsiTheme="minorHAnsi" w:cstheme="minorHAnsi"/>
          <w:sz w:val="22"/>
          <w:u w:val="single"/>
        </w:rPr>
      </w:pPr>
    </w:p>
    <w:p w14:paraId="6725F084" w14:textId="77777777" w:rsidR="00064A75" w:rsidRPr="00A43112" w:rsidRDefault="00064A75">
      <w:pPr>
        <w:tabs>
          <w:tab w:val="left" w:pos="7200"/>
        </w:tabs>
        <w:rPr>
          <w:rFonts w:asciiTheme="minorHAnsi" w:hAnsiTheme="minorHAnsi" w:cstheme="minorHAnsi"/>
          <w:sz w:val="22"/>
          <w:u w:val="single"/>
        </w:rPr>
      </w:pPr>
      <w:r w:rsidRPr="00A43112">
        <w:rPr>
          <w:rFonts w:asciiTheme="minorHAnsi" w:hAnsiTheme="minorHAnsi" w:cstheme="minorHAnsi"/>
          <w:i/>
          <w:sz w:val="22"/>
        </w:rPr>
        <w:t>Space for additional comments on “Leadership Experience,” as needed</w:t>
      </w:r>
      <w:r>
        <w:rPr>
          <w:rFonts w:asciiTheme="minorHAnsi" w:hAnsiTheme="minorHAnsi" w:cstheme="minorHAnsi"/>
          <w:i/>
          <w:sz w:val="22"/>
        </w:rPr>
        <w:t>, below</w:t>
      </w:r>
      <w:r w:rsidRPr="00A43112">
        <w:rPr>
          <w:rFonts w:asciiTheme="minorHAnsi" w:hAnsiTheme="minorHAnsi" w:cstheme="minorHAnsi"/>
          <w:i/>
          <w:sz w:val="22"/>
        </w:rPr>
        <w:t>:</w:t>
      </w:r>
    </w:p>
    <w:tbl>
      <w:tblPr>
        <w:tblStyle w:val="TableGrid"/>
        <w:tblW w:w="100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2D5F0D" w:rsidRPr="00A43112" w14:paraId="5DB9E0D9" w14:textId="77777777" w:rsidTr="00064A75">
        <w:trPr>
          <w:trHeight w:val="2160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D756" w14:textId="77777777" w:rsidR="002D5F0D" w:rsidRPr="00A43112" w:rsidRDefault="002D5F0D">
            <w:pPr>
              <w:tabs>
                <w:tab w:val="left" w:pos="7200"/>
              </w:tabs>
              <w:rPr>
                <w:rFonts w:asciiTheme="minorHAnsi" w:hAnsiTheme="minorHAnsi" w:cstheme="minorHAnsi"/>
                <w:sz w:val="22"/>
                <w:u w:val="single"/>
              </w:rPr>
            </w:pPr>
          </w:p>
        </w:tc>
      </w:tr>
    </w:tbl>
    <w:p w14:paraId="3EF3C02C" w14:textId="77777777" w:rsidR="00792BD5" w:rsidRPr="00A43112" w:rsidRDefault="00792BD5">
      <w:pPr>
        <w:tabs>
          <w:tab w:val="left" w:pos="7200"/>
        </w:tabs>
        <w:rPr>
          <w:rFonts w:asciiTheme="minorHAnsi" w:hAnsiTheme="minorHAnsi" w:cstheme="minorHAnsi"/>
          <w:sz w:val="22"/>
          <w:u w:val="single"/>
        </w:rPr>
      </w:pPr>
    </w:p>
    <w:p w14:paraId="28201B92" w14:textId="77777777" w:rsidR="009D4E96" w:rsidRPr="00A43112" w:rsidRDefault="002D5F0D">
      <w:pPr>
        <w:pStyle w:val="Heading1"/>
        <w:rPr>
          <w:rFonts w:asciiTheme="minorHAnsi" w:hAnsiTheme="minorHAnsi" w:cstheme="minorHAnsi"/>
          <w:b/>
          <w:sz w:val="22"/>
        </w:rPr>
      </w:pPr>
      <w:r w:rsidRPr="00A43112">
        <w:rPr>
          <w:rFonts w:asciiTheme="minorHAnsi" w:hAnsiTheme="minorHAnsi" w:cstheme="minorHAnsi"/>
          <w:b/>
          <w:sz w:val="22"/>
        </w:rPr>
        <w:t>Professional Experience</w:t>
      </w:r>
      <w:r w:rsidRPr="00A43112">
        <w:rPr>
          <w:rFonts w:asciiTheme="minorHAnsi" w:hAnsiTheme="minorHAnsi" w:cstheme="minorHAnsi"/>
          <w:b/>
          <w:sz w:val="22"/>
          <w:u w:val="none"/>
        </w:rPr>
        <w:t xml:space="preserve"> </w:t>
      </w:r>
      <w:r w:rsidRPr="00A43112">
        <w:rPr>
          <w:rFonts w:asciiTheme="minorHAnsi" w:hAnsiTheme="minorHAnsi" w:cstheme="minorHAnsi"/>
          <w:b/>
          <w:caps/>
          <w:sz w:val="16"/>
          <w:u w:val="none"/>
        </w:rPr>
        <w:t>(Current and Most Relevant Positions)</w:t>
      </w: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1710"/>
        <w:gridCol w:w="1530"/>
        <w:gridCol w:w="3240"/>
        <w:gridCol w:w="1080"/>
        <w:gridCol w:w="1440"/>
      </w:tblGrid>
      <w:tr w:rsidR="006B0D85" w:rsidRPr="00A43112" w14:paraId="6945D1DE" w14:textId="77777777" w:rsidTr="002D5F0D">
        <w:trPr>
          <w:trHeight w:val="432"/>
        </w:trPr>
        <w:tc>
          <w:tcPr>
            <w:tcW w:w="1080" w:type="dxa"/>
            <w:vAlign w:val="bottom"/>
          </w:tcPr>
          <w:p w14:paraId="72CE83BB" w14:textId="77777777" w:rsidR="005B17FD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Current:</w:t>
            </w: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vAlign w:val="bottom"/>
          </w:tcPr>
          <w:p w14:paraId="77A09903" w14:textId="77777777" w:rsidR="005B17FD" w:rsidRPr="00A43112" w:rsidRDefault="005B17FD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671B007F" w14:textId="77777777" w:rsidR="005B17FD" w:rsidRPr="00A43112" w:rsidRDefault="005B17FD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80" w:type="dxa"/>
            <w:vAlign w:val="bottom"/>
          </w:tcPr>
          <w:p w14:paraId="11EF0472" w14:textId="77777777" w:rsidR="005B17FD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Years: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198A4A01" w14:textId="77777777" w:rsidR="005B17FD" w:rsidRPr="00A43112" w:rsidRDefault="005B17FD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3D216E" w:rsidRPr="00A43112" w14:paraId="3D55916F" w14:textId="77777777" w:rsidTr="002D5F0D">
        <w:tc>
          <w:tcPr>
            <w:tcW w:w="1080" w:type="dxa"/>
          </w:tcPr>
          <w:p w14:paraId="369112C2" w14:textId="77777777" w:rsidR="003D216E" w:rsidRPr="00A43112" w:rsidRDefault="003D216E" w:rsidP="003D21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</w:tcPr>
          <w:p w14:paraId="76895F89" w14:textId="77777777" w:rsidR="003D216E" w:rsidRPr="00A43112" w:rsidRDefault="003D216E" w:rsidP="003D216E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job title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0F22FA6A" w14:textId="77777777" w:rsidR="003D216E" w:rsidRPr="00A43112" w:rsidRDefault="003D216E" w:rsidP="003D216E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company</w:t>
            </w:r>
          </w:p>
        </w:tc>
        <w:tc>
          <w:tcPr>
            <w:tcW w:w="1080" w:type="dxa"/>
          </w:tcPr>
          <w:p w14:paraId="4BED80DC" w14:textId="77777777" w:rsidR="003D216E" w:rsidRPr="00A43112" w:rsidRDefault="003D216E" w:rsidP="003D21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1755548" w14:textId="77777777" w:rsidR="003D216E" w:rsidRPr="00A43112" w:rsidRDefault="003D216E" w:rsidP="003D21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B0D85" w:rsidRPr="00A43112" w14:paraId="0997D184" w14:textId="77777777" w:rsidTr="002D5F0D">
        <w:trPr>
          <w:trHeight w:val="432"/>
        </w:trPr>
        <w:tc>
          <w:tcPr>
            <w:tcW w:w="1080" w:type="dxa"/>
            <w:vAlign w:val="bottom"/>
          </w:tcPr>
          <w:p w14:paraId="16B926EB" w14:textId="77777777" w:rsidR="005B17FD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Past:</w:t>
            </w: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vAlign w:val="bottom"/>
          </w:tcPr>
          <w:p w14:paraId="5816C5CF" w14:textId="77777777" w:rsidR="005B17FD" w:rsidRPr="00A43112" w:rsidRDefault="005B17FD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7CAF7821" w14:textId="77777777" w:rsidR="005B17FD" w:rsidRPr="00A43112" w:rsidRDefault="005B17FD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80" w:type="dxa"/>
            <w:vAlign w:val="bottom"/>
          </w:tcPr>
          <w:p w14:paraId="72A07356" w14:textId="77777777" w:rsidR="005B17FD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Years: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10759312" w14:textId="77777777" w:rsidR="005B17FD" w:rsidRPr="00A43112" w:rsidRDefault="005B17FD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6B0D85" w:rsidRPr="00A43112" w14:paraId="7E2A56E6" w14:textId="77777777" w:rsidTr="002D5F0D">
        <w:tc>
          <w:tcPr>
            <w:tcW w:w="1080" w:type="dxa"/>
          </w:tcPr>
          <w:p w14:paraId="204D5C5E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</w:tcPr>
          <w:p w14:paraId="52DD4A74" w14:textId="77777777" w:rsidR="006B0D85" w:rsidRPr="00A43112" w:rsidRDefault="003D216E" w:rsidP="002D5F0D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job title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0E7E28D9" w14:textId="77777777" w:rsidR="006B0D85" w:rsidRPr="00A43112" w:rsidRDefault="006B0D85" w:rsidP="002D5F0D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company</w:t>
            </w:r>
          </w:p>
        </w:tc>
        <w:tc>
          <w:tcPr>
            <w:tcW w:w="1080" w:type="dxa"/>
          </w:tcPr>
          <w:p w14:paraId="18F1C51B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0E236019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B0D85" w:rsidRPr="00A43112" w14:paraId="1C07D12C" w14:textId="77777777" w:rsidTr="002D5F0D">
        <w:trPr>
          <w:trHeight w:val="432"/>
        </w:trPr>
        <w:tc>
          <w:tcPr>
            <w:tcW w:w="1080" w:type="dxa"/>
            <w:vAlign w:val="bottom"/>
          </w:tcPr>
          <w:p w14:paraId="3954C21F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Past:</w:t>
            </w: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vAlign w:val="bottom"/>
          </w:tcPr>
          <w:p w14:paraId="03A7EFD0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5CA7BC27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80" w:type="dxa"/>
            <w:vAlign w:val="bottom"/>
          </w:tcPr>
          <w:p w14:paraId="29EA09D9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Years: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12888FF8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6B0D85" w:rsidRPr="00A43112" w14:paraId="51D957F1" w14:textId="77777777" w:rsidTr="00B4484B">
        <w:tc>
          <w:tcPr>
            <w:tcW w:w="1080" w:type="dxa"/>
          </w:tcPr>
          <w:p w14:paraId="72F041AC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</w:tcPr>
          <w:p w14:paraId="061468A3" w14:textId="77777777" w:rsidR="006B0D85" w:rsidRPr="00A43112" w:rsidRDefault="003D216E" w:rsidP="002D5F0D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job title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57FEE026" w14:textId="77777777" w:rsidR="006B0D85" w:rsidRPr="00A43112" w:rsidRDefault="006B0D85" w:rsidP="002D5F0D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company</w:t>
            </w:r>
          </w:p>
        </w:tc>
        <w:tc>
          <w:tcPr>
            <w:tcW w:w="1080" w:type="dxa"/>
          </w:tcPr>
          <w:p w14:paraId="67E9EEB7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1477C550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B0D85" w:rsidRPr="00A43112" w14:paraId="75390867" w14:textId="77777777" w:rsidTr="00B4484B">
        <w:trPr>
          <w:trHeight w:val="432"/>
        </w:trPr>
        <w:tc>
          <w:tcPr>
            <w:tcW w:w="1080" w:type="dxa"/>
            <w:vAlign w:val="bottom"/>
          </w:tcPr>
          <w:p w14:paraId="1A0F9624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Past:</w:t>
            </w: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vAlign w:val="bottom"/>
          </w:tcPr>
          <w:p w14:paraId="62FF9188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017EFFED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80" w:type="dxa"/>
            <w:vAlign w:val="bottom"/>
          </w:tcPr>
          <w:p w14:paraId="002CE1B2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Years:</w:t>
            </w:r>
          </w:p>
        </w:tc>
        <w:tc>
          <w:tcPr>
            <w:tcW w:w="1440" w:type="dxa"/>
            <w:vAlign w:val="bottom"/>
          </w:tcPr>
          <w:p w14:paraId="54DB1ECA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6B0D85" w:rsidRPr="00A43112" w14:paraId="223243BD" w14:textId="77777777" w:rsidTr="00B4484B">
        <w:tc>
          <w:tcPr>
            <w:tcW w:w="1080" w:type="dxa"/>
          </w:tcPr>
          <w:p w14:paraId="280443C4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</w:tcPr>
          <w:p w14:paraId="46A882DB" w14:textId="77777777" w:rsidR="006B0D85" w:rsidRPr="00A43112" w:rsidRDefault="003D216E" w:rsidP="002D5F0D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job title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49B0DE6E" w14:textId="77777777" w:rsidR="006B0D85" w:rsidRPr="00A43112" w:rsidRDefault="006B0D85" w:rsidP="002D5F0D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company</w:t>
            </w:r>
          </w:p>
        </w:tc>
        <w:tc>
          <w:tcPr>
            <w:tcW w:w="1080" w:type="dxa"/>
          </w:tcPr>
          <w:p w14:paraId="2151F7C2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0" w:type="dxa"/>
          </w:tcPr>
          <w:p w14:paraId="609A8020" w14:textId="77777777" w:rsidR="006B0D85" w:rsidRPr="00A43112" w:rsidRDefault="006B0D85" w:rsidP="002D5F0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974AA" w:rsidRPr="00A43112" w14:paraId="57F080EA" w14:textId="77777777" w:rsidTr="003974AA">
        <w:trPr>
          <w:trHeight w:val="432"/>
        </w:trPr>
        <w:tc>
          <w:tcPr>
            <w:tcW w:w="2790" w:type="dxa"/>
            <w:gridSpan w:val="2"/>
            <w:vAlign w:val="bottom"/>
          </w:tcPr>
          <w:p w14:paraId="7D5D63A7" w14:textId="77777777" w:rsidR="003974AA" w:rsidRPr="00A43112" w:rsidRDefault="003974AA" w:rsidP="00AB282F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Professional Involvement(s):</w:t>
            </w:r>
          </w:p>
        </w:tc>
        <w:tc>
          <w:tcPr>
            <w:tcW w:w="7290" w:type="dxa"/>
            <w:gridSpan w:val="4"/>
            <w:tcBorders>
              <w:bottom w:val="single" w:sz="4" w:space="0" w:color="auto"/>
            </w:tcBorders>
            <w:vAlign w:val="bottom"/>
          </w:tcPr>
          <w:p w14:paraId="02C4EE24" w14:textId="77777777" w:rsidR="003974AA" w:rsidRPr="00A43112" w:rsidRDefault="003974AA" w:rsidP="00AB282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B4484B" w:rsidRPr="00B4484B" w14:paraId="4F7A67C4" w14:textId="77777777" w:rsidTr="00B4484B">
        <w:trPr>
          <w:trHeight w:val="20"/>
        </w:trPr>
        <w:tc>
          <w:tcPr>
            <w:tcW w:w="2790" w:type="dxa"/>
            <w:gridSpan w:val="2"/>
          </w:tcPr>
          <w:p w14:paraId="408E86CC" w14:textId="77777777" w:rsidR="00B4484B" w:rsidRPr="00B4484B" w:rsidRDefault="00B4484B" w:rsidP="00B448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90" w:type="dxa"/>
            <w:gridSpan w:val="4"/>
          </w:tcPr>
          <w:p w14:paraId="36D61F45" w14:textId="77777777" w:rsidR="00B4484B" w:rsidRPr="00B4484B" w:rsidRDefault="00B4484B" w:rsidP="00B448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4484B">
              <w:rPr>
                <w:rFonts w:asciiTheme="minorHAnsi" w:hAnsiTheme="minorHAnsi" w:cstheme="minorHAnsi"/>
                <w:caps/>
                <w:sz w:val="16"/>
                <w:szCs w:val="16"/>
              </w:rPr>
              <w:t>Membership(s), Award(s) and Recognition(s)</w:t>
            </w:r>
          </w:p>
        </w:tc>
      </w:tr>
    </w:tbl>
    <w:p w14:paraId="25EBB1E8" w14:textId="77777777" w:rsidR="005B17FD" w:rsidRPr="00A43112" w:rsidRDefault="005B17FD">
      <w:pPr>
        <w:rPr>
          <w:rFonts w:asciiTheme="minorHAnsi" w:hAnsiTheme="minorHAnsi" w:cstheme="minorHAnsi"/>
          <w:sz w:val="22"/>
          <w:highlight w:val="yellow"/>
        </w:rPr>
      </w:pPr>
    </w:p>
    <w:p w14:paraId="5E14D3BE" w14:textId="77777777" w:rsidR="00AA69EB" w:rsidRPr="00A43112" w:rsidRDefault="00046891" w:rsidP="00AA69EB">
      <w:pPr>
        <w:pStyle w:val="Heading1"/>
        <w:tabs>
          <w:tab w:val="left" w:pos="1440"/>
          <w:tab w:val="left" w:pos="4680"/>
        </w:tabs>
        <w:rPr>
          <w:rFonts w:asciiTheme="minorHAnsi" w:hAnsiTheme="minorHAnsi" w:cstheme="minorHAnsi"/>
          <w:sz w:val="22"/>
          <w:u w:val="none"/>
        </w:rPr>
      </w:pPr>
      <w:r w:rsidRPr="00A43112">
        <w:rPr>
          <w:rFonts w:asciiTheme="minorHAnsi" w:hAnsiTheme="minorHAnsi" w:cstheme="minorHAnsi"/>
          <w:b/>
          <w:sz w:val="22"/>
          <w:u w:val="none"/>
        </w:rPr>
        <w:t>Educational Experience</w:t>
      </w:r>
      <w:r w:rsidR="00AA69EB" w:rsidRPr="00A43112">
        <w:rPr>
          <w:rFonts w:asciiTheme="minorHAnsi" w:hAnsiTheme="minorHAnsi" w:cstheme="minorHAnsi"/>
          <w:sz w:val="22"/>
          <w:u w:val="none"/>
        </w:rPr>
        <w:t xml:space="preserve"> </w:t>
      </w:r>
      <w:r w:rsidR="00AA69EB" w:rsidRPr="00A43112">
        <w:rPr>
          <w:rFonts w:asciiTheme="minorHAnsi" w:hAnsiTheme="minorHAnsi" w:cstheme="minorHAnsi"/>
          <w:caps/>
          <w:sz w:val="16"/>
          <w:szCs w:val="16"/>
          <w:u w:val="none"/>
        </w:rPr>
        <w:t>(check all that apply)</w:t>
      </w: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8"/>
        <w:gridCol w:w="2372"/>
        <w:gridCol w:w="796"/>
        <w:gridCol w:w="14"/>
        <w:gridCol w:w="990"/>
        <w:gridCol w:w="706"/>
        <w:gridCol w:w="14"/>
        <w:gridCol w:w="2520"/>
      </w:tblGrid>
      <w:tr w:rsidR="005D222F" w:rsidRPr="00A43112" w14:paraId="215B40E2" w14:textId="77777777" w:rsidTr="005D222F">
        <w:trPr>
          <w:trHeight w:val="432"/>
        </w:trPr>
        <w:tc>
          <w:tcPr>
            <w:tcW w:w="5040" w:type="dxa"/>
            <w:gridSpan w:val="2"/>
            <w:vAlign w:val="bottom"/>
          </w:tcPr>
          <w:p w14:paraId="600BFE48" w14:textId="77777777" w:rsidR="005D222F" w:rsidRPr="00A43112" w:rsidRDefault="007F5D3D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73273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22F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5D222F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High School or Equivalent</w:t>
            </w:r>
          </w:p>
        </w:tc>
        <w:tc>
          <w:tcPr>
            <w:tcW w:w="1800" w:type="dxa"/>
            <w:gridSpan w:val="3"/>
            <w:vAlign w:val="bottom"/>
          </w:tcPr>
          <w:p w14:paraId="4726FD54" w14:textId="77777777" w:rsidR="005D222F" w:rsidRPr="00A43112" w:rsidRDefault="007F5D3D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70896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22F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5D222F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Trade School</w:t>
            </w: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vAlign w:val="bottom"/>
          </w:tcPr>
          <w:p w14:paraId="3DD14BF1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</w:tr>
      <w:tr w:rsidR="00AA69EB" w:rsidRPr="00A43112" w14:paraId="2EA3567C" w14:textId="77777777" w:rsidTr="00120F31">
        <w:tc>
          <w:tcPr>
            <w:tcW w:w="2668" w:type="dxa"/>
          </w:tcPr>
          <w:p w14:paraId="44D4D9E5" w14:textId="77777777" w:rsidR="00AA69EB" w:rsidRPr="00A43112" w:rsidRDefault="00AA69EB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3182" w:type="dxa"/>
            <w:gridSpan w:val="3"/>
          </w:tcPr>
          <w:p w14:paraId="34B7FE15" w14:textId="77777777" w:rsidR="00AA69EB" w:rsidRPr="00A43112" w:rsidRDefault="00AA69EB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1710" w:type="dxa"/>
            <w:gridSpan w:val="3"/>
          </w:tcPr>
          <w:p w14:paraId="119B47F2" w14:textId="77777777" w:rsidR="00AA69EB" w:rsidRPr="00A43112" w:rsidRDefault="00AA69EB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0D23BA00" w14:textId="77777777" w:rsidR="00AA69EB" w:rsidRPr="00A43112" w:rsidRDefault="00AA69EB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Major</w:t>
            </w:r>
          </w:p>
        </w:tc>
      </w:tr>
      <w:tr w:rsidR="005D222F" w:rsidRPr="00A43112" w14:paraId="21731623" w14:textId="77777777" w:rsidTr="00120F31">
        <w:trPr>
          <w:trHeight w:val="432"/>
        </w:trPr>
        <w:tc>
          <w:tcPr>
            <w:tcW w:w="2668" w:type="dxa"/>
            <w:vAlign w:val="bottom"/>
          </w:tcPr>
          <w:p w14:paraId="4B39ADA3" w14:textId="77777777" w:rsidR="005D222F" w:rsidRPr="00A43112" w:rsidRDefault="007F5D3D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37831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22F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5D222F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College / University</w:t>
            </w:r>
          </w:p>
        </w:tc>
        <w:tc>
          <w:tcPr>
            <w:tcW w:w="3168" w:type="dxa"/>
            <w:gridSpan w:val="2"/>
            <w:tcBorders>
              <w:bottom w:val="single" w:sz="4" w:space="0" w:color="auto"/>
            </w:tcBorders>
            <w:vAlign w:val="bottom"/>
          </w:tcPr>
          <w:p w14:paraId="7EC710D7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  <w:tc>
          <w:tcPr>
            <w:tcW w:w="4244" w:type="dxa"/>
            <w:gridSpan w:val="5"/>
            <w:tcBorders>
              <w:bottom w:val="single" w:sz="4" w:space="0" w:color="auto"/>
            </w:tcBorders>
            <w:vAlign w:val="bottom"/>
          </w:tcPr>
          <w:p w14:paraId="35DE0503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</w:tr>
      <w:tr w:rsidR="005D222F" w:rsidRPr="00A43112" w14:paraId="3B224412" w14:textId="77777777" w:rsidTr="00120F31">
        <w:tc>
          <w:tcPr>
            <w:tcW w:w="2668" w:type="dxa"/>
          </w:tcPr>
          <w:p w14:paraId="57251295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</w:tcBorders>
          </w:tcPr>
          <w:p w14:paraId="4446BE1D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Degree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</w:tcBorders>
          </w:tcPr>
          <w:p w14:paraId="68F82C29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Major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</w:tcBorders>
          </w:tcPr>
          <w:p w14:paraId="13C301A1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</w:tr>
      <w:tr w:rsidR="005D222F" w:rsidRPr="00A43112" w14:paraId="05883073" w14:textId="77777777" w:rsidTr="00120F31">
        <w:trPr>
          <w:trHeight w:val="432"/>
        </w:trPr>
        <w:tc>
          <w:tcPr>
            <w:tcW w:w="2668" w:type="dxa"/>
            <w:vAlign w:val="bottom"/>
          </w:tcPr>
          <w:p w14:paraId="2C9A446D" w14:textId="77777777" w:rsidR="005D222F" w:rsidRPr="00A43112" w:rsidRDefault="007F5D3D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b/>
                <w:sz w:val="16"/>
                <w:highlight w:val="yellow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6846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22F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5D222F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Masters</w:t>
            </w:r>
          </w:p>
        </w:tc>
        <w:tc>
          <w:tcPr>
            <w:tcW w:w="3168" w:type="dxa"/>
            <w:gridSpan w:val="2"/>
            <w:tcBorders>
              <w:bottom w:val="single" w:sz="4" w:space="0" w:color="auto"/>
            </w:tcBorders>
            <w:vAlign w:val="bottom"/>
          </w:tcPr>
          <w:p w14:paraId="353FD3ED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  <w:tc>
          <w:tcPr>
            <w:tcW w:w="4244" w:type="dxa"/>
            <w:gridSpan w:val="5"/>
            <w:tcBorders>
              <w:bottom w:val="single" w:sz="4" w:space="0" w:color="auto"/>
            </w:tcBorders>
            <w:vAlign w:val="bottom"/>
          </w:tcPr>
          <w:p w14:paraId="6CB20C21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</w:tr>
      <w:tr w:rsidR="005D222F" w:rsidRPr="00A43112" w14:paraId="72F2413F" w14:textId="77777777" w:rsidTr="00120F31">
        <w:tc>
          <w:tcPr>
            <w:tcW w:w="2668" w:type="dxa"/>
          </w:tcPr>
          <w:p w14:paraId="54B752F7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</w:tcBorders>
          </w:tcPr>
          <w:p w14:paraId="17F6A77F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Degree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</w:tcBorders>
          </w:tcPr>
          <w:p w14:paraId="6C847DD6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Field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</w:tcBorders>
          </w:tcPr>
          <w:p w14:paraId="31DC7E9E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</w:tr>
      <w:tr w:rsidR="005D222F" w:rsidRPr="00A43112" w14:paraId="2B5F213E" w14:textId="77777777" w:rsidTr="00120F31">
        <w:trPr>
          <w:trHeight w:val="432"/>
        </w:trPr>
        <w:tc>
          <w:tcPr>
            <w:tcW w:w="2668" w:type="dxa"/>
            <w:vAlign w:val="bottom"/>
          </w:tcPr>
          <w:p w14:paraId="52BE0386" w14:textId="77777777" w:rsidR="005D222F" w:rsidRPr="00A43112" w:rsidRDefault="007F5D3D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b/>
                <w:sz w:val="16"/>
                <w:highlight w:val="yellow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512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22F" w:rsidRPr="00A4311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5D222F" w:rsidRPr="00A43112">
              <w:rPr>
                <w:rFonts w:asciiTheme="minorHAnsi" w:hAnsiTheme="minorHAnsi" w:cstheme="minorHAnsi"/>
                <w:sz w:val="22"/>
                <w:szCs w:val="22"/>
              </w:rPr>
              <w:t xml:space="preserve"> Doctorate</w:t>
            </w:r>
          </w:p>
        </w:tc>
        <w:tc>
          <w:tcPr>
            <w:tcW w:w="3168" w:type="dxa"/>
            <w:gridSpan w:val="2"/>
            <w:tcBorders>
              <w:bottom w:val="single" w:sz="4" w:space="0" w:color="auto"/>
            </w:tcBorders>
            <w:vAlign w:val="bottom"/>
          </w:tcPr>
          <w:p w14:paraId="5E9A0C69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  <w:tc>
          <w:tcPr>
            <w:tcW w:w="4244" w:type="dxa"/>
            <w:gridSpan w:val="5"/>
            <w:tcBorders>
              <w:bottom w:val="single" w:sz="4" w:space="0" w:color="auto"/>
            </w:tcBorders>
            <w:vAlign w:val="bottom"/>
          </w:tcPr>
          <w:p w14:paraId="56DB0517" w14:textId="77777777" w:rsidR="005D222F" w:rsidRPr="00A43112" w:rsidRDefault="005D222F" w:rsidP="005D222F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</w:tr>
      <w:tr w:rsidR="005D222F" w:rsidRPr="00A43112" w14:paraId="1BAF3B22" w14:textId="77777777" w:rsidTr="00120F31">
        <w:tc>
          <w:tcPr>
            <w:tcW w:w="2668" w:type="dxa"/>
          </w:tcPr>
          <w:p w14:paraId="7B8B11D9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</w:tcBorders>
          </w:tcPr>
          <w:p w14:paraId="2138B93B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Degree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</w:tcBorders>
          </w:tcPr>
          <w:p w14:paraId="1826C89B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Field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</w:tcBorders>
          </w:tcPr>
          <w:p w14:paraId="22EA9051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</w:tr>
      <w:tr w:rsidR="005D222F" w:rsidRPr="00A43112" w14:paraId="15DF0CDD" w14:textId="77777777" w:rsidTr="005D222F">
        <w:trPr>
          <w:trHeight w:val="432"/>
        </w:trPr>
        <w:tc>
          <w:tcPr>
            <w:tcW w:w="2668" w:type="dxa"/>
            <w:vAlign w:val="bottom"/>
          </w:tcPr>
          <w:p w14:paraId="2C7C5AAC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b/>
                <w:sz w:val="16"/>
                <w:highlight w:val="yellow"/>
              </w:rPr>
            </w:pPr>
            <w:r w:rsidRPr="00A43112">
              <w:rPr>
                <w:rFonts w:asciiTheme="minorHAnsi" w:eastAsia="MS Gothic" w:hAnsiTheme="minorHAnsi" w:cstheme="minorHAnsi"/>
                <w:sz w:val="22"/>
                <w:szCs w:val="22"/>
              </w:rPr>
              <w:t>Licenses, Certifications:</w:t>
            </w:r>
          </w:p>
        </w:tc>
        <w:tc>
          <w:tcPr>
            <w:tcW w:w="7412" w:type="dxa"/>
            <w:gridSpan w:val="7"/>
            <w:tcBorders>
              <w:bottom w:val="single" w:sz="4" w:space="0" w:color="auto"/>
            </w:tcBorders>
            <w:vAlign w:val="bottom"/>
          </w:tcPr>
          <w:p w14:paraId="39AF51BA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</w:tr>
      <w:tr w:rsidR="005D222F" w:rsidRPr="00A43112" w14:paraId="496F2E82" w14:textId="77777777" w:rsidTr="005D222F">
        <w:trPr>
          <w:trHeight w:val="432"/>
        </w:trPr>
        <w:tc>
          <w:tcPr>
            <w:tcW w:w="2668" w:type="dxa"/>
            <w:vAlign w:val="bottom"/>
          </w:tcPr>
          <w:p w14:paraId="28FD27EB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b/>
                <w:sz w:val="16"/>
                <w:highlight w:val="yellow"/>
              </w:rPr>
            </w:pPr>
            <w:r w:rsidRPr="00A43112">
              <w:rPr>
                <w:rFonts w:asciiTheme="minorHAnsi" w:eastAsia="MS Gothic" w:hAnsiTheme="minorHAnsi" w:cstheme="minorHAnsi"/>
                <w:sz w:val="22"/>
                <w:szCs w:val="22"/>
              </w:rPr>
              <w:t>Other Training:</w:t>
            </w:r>
          </w:p>
        </w:tc>
        <w:tc>
          <w:tcPr>
            <w:tcW w:w="7412" w:type="dxa"/>
            <w:gridSpan w:val="7"/>
            <w:tcBorders>
              <w:bottom w:val="single" w:sz="4" w:space="0" w:color="auto"/>
            </w:tcBorders>
            <w:vAlign w:val="bottom"/>
          </w:tcPr>
          <w:p w14:paraId="12F12D9A" w14:textId="77777777" w:rsidR="005D222F" w:rsidRPr="00A43112" w:rsidRDefault="005D222F" w:rsidP="00551168">
            <w:pPr>
              <w:tabs>
                <w:tab w:val="left" w:pos="1440"/>
                <w:tab w:val="left" w:pos="4680"/>
              </w:tabs>
              <w:rPr>
                <w:rFonts w:asciiTheme="minorHAnsi" w:hAnsiTheme="minorHAnsi" w:cstheme="minorHAnsi"/>
                <w:sz w:val="16"/>
                <w:highlight w:val="yellow"/>
              </w:rPr>
            </w:pPr>
          </w:p>
        </w:tc>
      </w:tr>
    </w:tbl>
    <w:p w14:paraId="49580898" w14:textId="77777777" w:rsidR="00AA69EB" w:rsidRPr="00A43112" w:rsidRDefault="00AA69EB">
      <w:pPr>
        <w:tabs>
          <w:tab w:val="left" w:pos="1440"/>
          <w:tab w:val="left" w:pos="4680"/>
        </w:tabs>
        <w:rPr>
          <w:rFonts w:asciiTheme="minorHAnsi" w:hAnsiTheme="minorHAnsi" w:cstheme="minorHAnsi"/>
          <w:sz w:val="22"/>
          <w:szCs w:val="22"/>
          <w:highlight w:val="yellow"/>
        </w:rPr>
      </w:pPr>
    </w:p>
    <w:p w14:paraId="514E811D" w14:textId="77777777" w:rsidR="00216B55" w:rsidRDefault="00216B55">
      <w:pPr>
        <w:tabs>
          <w:tab w:val="left" w:pos="1440"/>
          <w:tab w:val="left" w:pos="4680"/>
        </w:tabs>
        <w:rPr>
          <w:rFonts w:asciiTheme="minorHAnsi" w:hAnsiTheme="minorHAnsi" w:cstheme="minorHAnsi"/>
          <w:sz w:val="22"/>
          <w:szCs w:val="22"/>
          <w:highlight w:val="yellow"/>
        </w:rPr>
      </w:pPr>
    </w:p>
    <w:p w14:paraId="4BBC23D4" w14:textId="77777777" w:rsidR="00327228" w:rsidRPr="00A43112" w:rsidRDefault="00327228">
      <w:pPr>
        <w:tabs>
          <w:tab w:val="left" w:pos="1440"/>
          <w:tab w:val="left" w:pos="4680"/>
        </w:tabs>
        <w:rPr>
          <w:rFonts w:asciiTheme="minorHAnsi" w:hAnsiTheme="minorHAnsi" w:cstheme="minorHAnsi"/>
          <w:sz w:val="22"/>
          <w:szCs w:val="22"/>
          <w:highlight w:val="yellow"/>
        </w:rPr>
      </w:pPr>
    </w:p>
    <w:p w14:paraId="0BB7643F" w14:textId="77777777" w:rsidR="00046891" w:rsidRDefault="00046891" w:rsidP="005D222F">
      <w:pPr>
        <w:ind w:right="-547"/>
        <w:rPr>
          <w:rFonts w:asciiTheme="minorHAnsi" w:hAnsiTheme="minorHAnsi" w:cstheme="minorHAnsi"/>
          <w:iCs/>
          <w:sz w:val="22"/>
        </w:rPr>
      </w:pPr>
      <w:r w:rsidRPr="00A43112">
        <w:rPr>
          <w:rFonts w:asciiTheme="minorHAnsi" w:hAnsiTheme="minorHAnsi" w:cstheme="minorHAnsi"/>
          <w:i/>
          <w:iCs/>
          <w:sz w:val="22"/>
        </w:rPr>
        <w:t>With my signature, I affirm that all information above is true and accurate.  Upon submission and approval, I am willing to serve through conference or denominational ministries for Christ’s mission.</w:t>
      </w:r>
    </w:p>
    <w:p w14:paraId="158D6B67" w14:textId="77777777" w:rsidR="00327228" w:rsidRPr="00327228" w:rsidRDefault="00327228" w:rsidP="005D222F">
      <w:pPr>
        <w:ind w:right="-547"/>
        <w:rPr>
          <w:rFonts w:asciiTheme="minorHAnsi" w:hAnsiTheme="minorHAnsi" w:cstheme="minorHAnsi"/>
          <w:iCs/>
          <w:sz w:val="22"/>
        </w:rPr>
      </w:pPr>
    </w:p>
    <w:tbl>
      <w:tblPr>
        <w:tblStyle w:val="TableGrid"/>
        <w:tblW w:w="9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"/>
        <w:gridCol w:w="9083"/>
      </w:tblGrid>
      <w:tr w:rsidR="005D222F" w:rsidRPr="00A43112" w14:paraId="1E0E0A57" w14:textId="77777777" w:rsidTr="00120F31">
        <w:trPr>
          <w:trHeight w:val="432"/>
        </w:trPr>
        <w:tc>
          <w:tcPr>
            <w:tcW w:w="864" w:type="dxa"/>
            <w:vAlign w:val="bottom"/>
          </w:tcPr>
          <w:p w14:paraId="6D5E0FD4" w14:textId="77777777" w:rsidR="005D222F" w:rsidRPr="00A43112" w:rsidRDefault="005D222F" w:rsidP="005D222F">
            <w:pPr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Signed:</w:t>
            </w:r>
          </w:p>
        </w:tc>
        <w:tc>
          <w:tcPr>
            <w:tcW w:w="9090" w:type="dxa"/>
            <w:tcBorders>
              <w:bottom w:val="single" w:sz="4" w:space="0" w:color="auto"/>
            </w:tcBorders>
            <w:vAlign w:val="bottom"/>
          </w:tcPr>
          <w:p w14:paraId="4C9227CF" w14:textId="77777777" w:rsidR="005D222F" w:rsidRPr="00A43112" w:rsidRDefault="005D222F" w:rsidP="005D222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5D222F" w:rsidRPr="00A43112" w14:paraId="2FBA7E9C" w14:textId="77777777" w:rsidTr="00120F31">
        <w:trPr>
          <w:trHeight w:val="432"/>
        </w:trPr>
        <w:tc>
          <w:tcPr>
            <w:tcW w:w="864" w:type="dxa"/>
          </w:tcPr>
          <w:p w14:paraId="1BAF72CA" w14:textId="77777777" w:rsidR="005D222F" w:rsidRPr="00A43112" w:rsidRDefault="005D222F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090" w:type="dxa"/>
            <w:tcBorders>
              <w:top w:val="single" w:sz="4" w:space="0" w:color="auto"/>
              <w:bottom w:val="single" w:sz="4" w:space="0" w:color="auto"/>
            </w:tcBorders>
          </w:tcPr>
          <w:p w14:paraId="34D3784A" w14:textId="77777777" w:rsidR="005D222F" w:rsidRPr="00A43112" w:rsidRDefault="005D222F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5D222F" w:rsidRPr="00A43112" w14:paraId="1EDF23D8" w14:textId="77777777" w:rsidTr="00120F31">
        <w:tc>
          <w:tcPr>
            <w:tcW w:w="864" w:type="dxa"/>
            <w:vAlign w:val="bottom"/>
          </w:tcPr>
          <w:p w14:paraId="2097E457" w14:textId="77777777" w:rsidR="005D222F" w:rsidRPr="00A43112" w:rsidRDefault="005D222F" w:rsidP="005D222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090" w:type="dxa"/>
            <w:tcBorders>
              <w:top w:val="single" w:sz="4" w:space="0" w:color="auto"/>
            </w:tcBorders>
            <w:vAlign w:val="bottom"/>
          </w:tcPr>
          <w:p w14:paraId="7E1FA3E2" w14:textId="77777777" w:rsidR="005D222F" w:rsidRPr="00A43112" w:rsidRDefault="005D222F" w:rsidP="005D222F">
            <w:pPr>
              <w:rPr>
                <w:rFonts w:asciiTheme="minorHAnsi" w:hAnsiTheme="minorHAnsi" w:cstheme="minorHAnsi"/>
                <w:caps/>
                <w:sz w:val="16"/>
                <w:szCs w:val="16"/>
              </w:rPr>
            </w:pPr>
            <w:r w:rsidRPr="00A43112">
              <w:rPr>
                <w:rFonts w:asciiTheme="minorHAnsi" w:hAnsiTheme="minorHAnsi" w:cstheme="minorHAnsi"/>
                <w:caps/>
                <w:sz w:val="16"/>
                <w:szCs w:val="16"/>
              </w:rPr>
              <w:t>printed name</w:t>
            </w:r>
          </w:p>
        </w:tc>
      </w:tr>
    </w:tbl>
    <w:p w14:paraId="716EC9FE" w14:textId="77777777" w:rsidR="00216B55" w:rsidRPr="00A43112" w:rsidRDefault="00216B55">
      <w:pPr>
        <w:rPr>
          <w:rFonts w:asciiTheme="minorHAnsi" w:hAnsiTheme="minorHAnsi" w:cstheme="minorHAnsi"/>
          <w:sz w:val="22"/>
        </w:rPr>
        <w:sectPr w:rsidR="00216B55" w:rsidRPr="00A43112" w:rsidSect="00577E4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1440" w:right="1267" w:bottom="1440" w:left="1440" w:header="360" w:footer="360" w:gutter="0"/>
          <w:cols w:space="720"/>
          <w:titlePg/>
          <w:docGrid w:linePitch="360"/>
        </w:sectPr>
      </w:pPr>
    </w:p>
    <w:p w14:paraId="4247FBC7" w14:textId="77777777" w:rsidR="00A43112" w:rsidRPr="00595B84" w:rsidRDefault="00A43112">
      <w:pPr>
        <w:rPr>
          <w:rFonts w:asciiTheme="minorHAnsi" w:hAnsiTheme="minorHAnsi" w:cstheme="minorHAnsi"/>
          <w:i/>
        </w:rPr>
      </w:pPr>
      <w:r w:rsidRPr="00595B84">
        <w:rPr>
          <w:rFonts w:asciiTheme="minorHAnsi" w:hAnsiTheme="minorHAnsi" w:cstheme="minorHAnsi"/>
          <w:i/>
        </w:rPr>
        <w:t>To be completed by the Board / Commission / Team requesting this application</w:t>
      </w: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B14C82" w:rsidRPr="00A43112" w14:paraId="3D79E5CA" w14:textId="77777777" w:rsidTr="00617429">
        <w:tc>
          <w:tcPr>
            <w:tcW w:w="10080" w:type="dxa"/>
            <w:vAlign w:val="bottom"/>
          </w:tcPr>
          <w:p w14:paraId="5E92C759" w14:textId="77777777" w:rsidR="00B14C82" w:rsidRPr="00A43112" w:rsidRDefault="00B14C82" w:rsidP="00617429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44"/>
              </w:rPr>
            </w:pPr>
            <w:r w:rsidRPr="00A43112">
              <w:rPr>
                <w:rFonts w:asciiTheme="minorHAnsi" w:hAnsiTheme="minorHAnsi" w:cstheme="minorHAnsi"/>
                <w:sz w:val="144"/>
              </w:rPr>
              <w:t>5</w:t>
            </w:r>
          </w:p>
          <w:p w14:paraId="3FF69B2A" w14:textId="77777777" w:rsidR="00B14C82" w:rsidRPr="00A43112" w:rsidRDefault="00B14C82" w:rsidP="00617429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72"/>
              </w:rPr>
            </w:pPr>
            <w:r w:rsidRPr="00A43112">
              <w:rPr>
                <w:rFonts w:asciiTheme="minorHAnsi" w:hAnsiTheme="minorHAnsi" w:cstheme="minorHAnsi"/>
                <w:sz w:val="72"/>
              </w:rPr>
              <w:t>words</w:t>
            </w:r>
          </w:p>
          <w:p w14:paraId="72AB816E" w14:textId="77777777" w:rsidR="00B14C82" w:rsidRPr="00A43112" w:rsidRDefault="00B14C82" w:rsidP="00617429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915DBC" w14:textId="77777777" w:rsidR="00B14C82" w:rsidRPr="00A43112" w:rsidRDefault="00B14C82" w:rsidP="00617429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28"/>
              </w:rPr>
            </w:pPr>
            <w:r w:rsidRPr="00A43112">
              <w:rPr>
                <w:rFonts w:asciiTheme="minorHAnsi" w:hAnsiTheme="minorHAnsi" w:cstheme="minorHAnsi"/>
                <w:sz w:val="28"/>
              </w:rPr>
              <w:t>to describe an effective member</w:t>
            </w:r>
          </w:p>
          <w:p w14:paraId="3BC5CA0B" w14:textId="77777777" w:rsidR="00B14C82" w:rsidRPr="00A43112" w:rsidRDefault="00B14C82" w:rsidP="00617429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E4CC2F" w14:textId="77777777" w:rsidR="00B14C82" w:rsidRPr="00A43112" w:rsidRDefault="00B14C82" w:rsidP="00617429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7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of this board / commission / committee:</w:t>
            </w:r>
          </w:p>
        </w:tc>
      </w:tr>
    </w:tbl>
    <w:p w14:paraId="08715180" w14:textId="77777777" w:rsidR="00046891" w:rsidRPr="0032329D" w:rsidRDefault="00046891" w:rsidP="00B14C82">
      <w:pPr>
        <w:jc w:val="center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4320"/>
        <w:gridCol w:w="2880"/>
      </w:tblGrid>
      <w:tr w:rsidR="001C2DA8" w:rsidRPr="00A43112" w14:paraId="0871C940" w14:textId="77777777" w:rsidTr="001C2DA8">
        <w:trPr>
          <w:trHeight w:val="432"/>
        </w:trPr>
        <w:tc>
          <w:tcPr>
            <w:tcW w:w="2880" w:type="dxa"/>
            <w:vAlign w:val="bottom"/>
          </w:tcPr>
          <w:p w14:paraId="7E504A2D" w14:textId="77777777" w:rsidR="001C2DA8" w:rsidRPr="00A43112" w:rsidRDefault="001C2DA8" w:rsidP="001C2DA8">
            <w:pPr>
              <w:jc w:val="right"/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bottom"/>
          </w:tcPr>
          <w:p w14:paraId="693AA6C4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Obedient</w:t>
            </w:r>
          </w:p>
        </w:tc>
        <w:tc>
          <w:tcPr>
            <w:tcW w:w="2880" w:type="dxa"/>
            <w:vAlign w:val="bottom"/>
          </w:tcPr>
          <w:p w14:paraId="0A1CA850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1C2DA8" w:rsidRPr="00A43112" w14:paraId="52C718A6" w14:textId="77777777" w:rsidTr="001C2DA8">
        <w:trPr>
          <w:trHeight w:val="432"/>
        </w:trPr>
        <w:tc>
          <w:tcPr>
            <w:tcW w:w="2880" w:type="dxa"/>
            <w:vAlign w:val="bottom"/>
          </w:tcPr>
          <w:p w14:paraId="10425AF8" w14:textId="77777777" w:rsidR="001C2DA8" w:rsidRPr="00A43112" w:rsidRDefault="001C2DA8" w:rsidP="001C2DA8">
            <w:pPr>
              <w:jc w:val="right"/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2.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A890D8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Faithful</w:t>
            </w:r>
          </w:p>
        </w:tc>
        <w:tc>
          <w:tcPr>
            <w:tcW w:w="2880" w:type="dxa"/>
            <w:vAlign w:val="bottom"/>
          </w:tcPr>
          <w:p w14:paraId="49C98383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1C2DA8" w:rsidRPr="00A43112" w14:paraId="482A7034" w14:textId="77777777" w:rsidTr="001C2DA8">
        <w:trPr>
          <w:trHeight w:val="432"/>
        </w:trPr>
        <w:tc>
          <w:tcPr>
            <w:tcW w:w="2880" w:type="dxa"/>
            <w:vAlign w:val="bottom"/>
          </w:tcPr>
          <w:p w14:paraId="3B096CE6" w14:textId="77777777" w:rsidR="001C2DA8" w:rsidRPr="00A43112" w:rsidRDefault="001C2DA8" w:rsidP="001C2DA8">
            <w:pPr>
              <w:jc w:val="right"/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3.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A3902A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Prayerful</w:t>
            </w:r>
          </w:p>
        </w:tc>
        <w:tc>
          <w:tcPr>
            <w:tcW w:w="2880" w:type="dxa"/>
            <w:vAlign w:val="bottom"/>
          </w:tcPr>
          <w:p w14:paraId="64DE8894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1C2DA8" w:rsidRPr="00A43112" w14:paraId="1BC78432" w14:textId="77777777" w:rsidTr="001C2DA8">
        <w:trPr>
          <w:trHeight w:val="432"/>
        </w:trPr>
        <w:tc>
          <w:tcPr>
            <w:tcW w:w="2880" w:type="dxa"/>
            <w:vAlign w:val="bottom"/>
          </w:tcPr>
          <w:p w14:paraId="1F1F5DF3" w14:textId="77777777" w:rsidR="001C2DA8" w:rsidRPr="00A43112" w:rsidRDefault="001C2DA8" w:rsidP="001C2DA8">
            <w:pPr>
              <w:jc w:val="right"/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4.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63EBB4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Trusting</w:t>
            </w:r>
          </w:p>
        </w:tc>
        <w:tc>
          <w:tcPr>
            <w:tcW w:w="2880" w:type="dxa"/>
            <w:vAlign w:val="bottom"/>
          </w:tcPr>
          <w:p w14:paraId="41560340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1C2DA8" w:rsidRPr="00A43112" w14:paraId="73AFEB49" w14:textId="77777777" w:rsidTr="001C2DA8">
        <w:trPr>
          <w:trHeight w:val="432"/>
        </w:trPr>
        <w:tc>
          <w:tcPr>
            <w:tcW w:w="2880" w:type="dxa"/>
            <w:vAlign w:val="bottom"/>
          </w:tcPr>
          <w:p w14:paraId="502732C0" w14:textId="77777777" w:rsidR="001C2DA8" w:rsidRPr="00A43112" w:rsidRDefault="001C2DA8" w:rsidP="001C2DA8">
            <w:pPr>
              <w:jc w:val="right"/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5.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D2DF9F" w14:textId="77777777" w:rsidR="001C2DA8" w:rsidRPr="00A43112" w:rsidRDefault="007600E6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Collaborative</w:t>
            </w:r>
          </w:p>
        </w:tc>
        <w:tc>
          <w:tcPr>
            <w:tcW w:w="2880" w:type="dxa"/>
            <w:vAlign w:val="bottom"/>
          </w:tcPr>
          <w:p w14:paraId="56D99181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1C2DA8" w:rsidRPr="00A43112" w14:paraId="4407E92F" w14:textId="77777777" w:rsidTr="001C2DA8">
        <w:trPr>
          <w:trHeight w:val="576"/>
        </w:trPr>
        <w:tc>
          <w:tcPr>
            <w:tcW w:w="2880" w:type="dxa"/>
            <w:vAlign w:val="bottom"/>
          </w:tcPr>
          <w:p w14:paraId="3EE23F2A" w14:textId="77777777" w:rsidR="001C2DA8" w:rsidRPr="00A43112" w:rsidRDefault="001C2DA8" w:rsidP="001C2DA8">
            <w:pPr>
              <w:jc w:val="right"/>
              <w:rPr>
                <w:rFonts w:asciiTheme="minorHAnsi" w:hAnsiTheme="minorHAnsi" w:cstheme="minorHAnsi"/>
                <w:sz w:val="22"/>
              </w:rPr>
            </w:pPr>
            <w:r w:rsidRPr="00A43112">
              <w:rPr>
                <w:rFonts w:asciiTheme="minorHAnsi" w:hAnsiTheme="minorHAnsi" w:cstheme="minorHAnsi"/>
                <w:sz w:val="22"/>
              </w:rPr>
              <w:t>Name of Group: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9DFA9D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Executive Board of the Central Conference of the Evangelical Covenant Church</w:t>
            </w:r>
          </w:p>
        </w:tc>
        <w:tc>
          <w:tcPr>
            <w:tcW w:w="2880" w:type="dxa"/>
            <w:vAlign w:val="bottom"/>
          </w:tcPr>
          <w:p w14:paraId="2FA41009" w14:textId="77777777" w:rsidR="001C2DA8" w:rsidRPr="00A43112" w:rsidRDefault="001C2DA8" w:rsidP="001C2D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E898796" w14:textId="77777777" w:rsidR="00595B84" w:rsidRDefault="00595B84" w:rsidP="00595B84">
      <w:pPr>
        <w:ind w:right="-547"/>
        <w:rPr>
          <w:rFonts w:asciiTheme="minorHAnsi" w:hAnsiTheme="minorHAnsi" w:cstheme="minorHAnsi"/>
          <w:sz w:val="22"/>
        </w:rPr>
        <w:sectPr w:rsidR="00595B84" w:rsidSect="00216B55">
          <w:pgSz w:w="12240" w:h="15840" w:code="1"/>
          <w:pgMar w:top="1440" w:right="1267" w:bottom="1440" w:left="1440" w:header="360" w:footer="720" w:gutter="0"/>
          <w:cols w:space="720"/>
          <w:docGrid w:linePitch="360"/>
        </w:sectPr>
      </w:pPr>
    </w:p>
    <w:p w14:paraId="7D238BAF" w14:textId="77777777" w:rsidR="0032329D" w:rsidRDefault="0032329D" w:rsidP="00595B84">
      <w:pPr>
        <w:tabs>
          <w:tab w:val="left" w:pos="3240"/>
          <w:tab w:val="left" w:pos="3420"/>
          <w:tab w:val="left" w:pos="5040"/>
        </w:tabs>
        <w:rPr>
          <w:rFonts w:asciiTheme="minorHAnsi" w:hAnsiTheme="minorHAnsi" w:cstheme="minorHAnsi"/>
          <w:bCs/>
          <w:iCs/>
          <w:caps/>
          <w:sz w:val="22"/>
          <w:szCs w:val="22"/>
        </w:rPr>
      </w:pPr>
    </w:p>
    <w:p w14:paraId="57B2C510" w14:textId="77777777" w:rsidR="0032329D" w:rsidRPr="0032329D" w:rsidRDefault="0032329D" w:rsidP="00595B84">
      <w:pPr>
        <w:tabs>
          <w:tab w:val="left" w:pos="3240"/>
          <w:tab w:val="left" w:pos="3420"/>
          <w:tab w:val="left" w:pos="5040"/>
        </w:tabs>
        <w:rPr>
          <w:rFonts w:asciiTheme="minorHAnsi" w:hAnsiTheme="minorHAnsi" w:cstheme="minorHAnsi"/>
          <w:bCs/>
          <w:iCs/>
          <w:caps/>
          <w:sz w:val="22"/>
          <w:szCs w:val="22"/>
        </w:rPr>
      </w:pPr>
    </w:p>
    <w:p w14:paraId="003EE6D6" w14:textId="77777777" w:rsidR="0032329D" w:rsidRDefault="00681BD0" w:rsidP="00595B84">
      <w:pPr>
        <w:tabs>
          <w:tab w:val="left" w:pos="3240"/>
          <w:tab w:val="left" w:pos="3420"/>
          <w:tab w:val="left" w:pos="5040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64768" wp14:editId="2F4E26D7">
                <wp:simplePos x="0" y="0"/>
                <wp:positionH relativeFrom="column">
                  <wp:posOffset>0</wp:posOffset>
                </wp:positionH>
                <wp:positionV relativeFrom="paragraph">
                  <wp:posOffset>116840</wp:posOffset>
                </wp:positionV>
                <wp:extent cx="640080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C0231A" id="Straight Connector 1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2pt" to="7in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b/>
          <w:bCs/>
          <w:i/>
          <w:iCs/>
          <w:caps/>
          <w:sz w:val="16"/>
        </w:rPr>
        <w:t>Office Use only</w:t>
      </w:r>
    </w:p>
    <w:p w14:paraId="082A4210" w14:textId="77777777" w:rsidR="007B0612" w:rsidRPr="007B0612" w:rsidRDefault="007B0612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7351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3"/>
        <w:gridCol w:w="627"/>
        <w:gridCol w:w="309"/>
        <w:gridCol w:w="576"/>
        <w:gridCol w:w="309"/>
        <w:gridCol w:w="684"/>
      </w:tblGrid>
      <w:tr w:rsidR="00681BD0" w:rsidRPr="00681BD0" w14:paraId="053AAE86" w14:textId="77777777" w:rsidTr="0032329D">
        <w:trPr>
          <w:trHeight w:val="432"/>
        </w:trPr>
        <w:tc>
          <w:tcPr>
            <w:tcW w:w="1643" w:type="dxa"/>
            <w:vAlign w:val="bottom"/>
          </w:tcPr>
          <w:p w14:paraId="58351AA2" w14:textId="77777777" w:rsidR="00681BD0" w:rsidRPr="00681BD0" w:rsidRDefault="00681BD0" w:rsidP="0032329D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Date Received: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vAlign w:val="bottom"/>
          </w:tcPr>
          <w:p w14:paraId="084B9143" w14:textId="77777777" w:rsidR="00681BD0" w:rsidRPr="00681BD0" w:rsidRDefault="00681BD0" w:rsidP="0032329D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9" w:type="dxa"/>
            <w:vAlign w:val="bottom"/>
          </w:tcPr>
          <w:p w14:paraId="5610686B" w14:textId="77777777" w:rsidR="00681BD0" w:rsidRPr="00681BD0" w:rsidRDefault="00681BD0" w:rsidP="0032329D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14:paraId="4E82A9BC" w14:textId="77777777" w:rsidR="00681BD0" w:rsidRPr="00681BD0" w:rsidRDefault="00681BD0" w:rsidP="0032329D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9" w:type="dxa"/>
            <w:vAlign w:val="bottom"/>
          </w:tcPr>
          <w:p w14:paraId="05B67B79" w14:textId="77777777" w:rsidR="00681BD0" w:rsidRPr="00681BD0" w:rsidRDefault="00681BD0" w:rsidP="0032329D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bottom"/>
          </w:tcPr>
          <w:p w14:paraId="44AB9332" w14:textId="77777777" w:rsidR="00681BD0" w:rsidRPr="00681BD0" w:rsidRDefault="00681BD0" w:rsidP="0032329D">
            <w:pPr>
              <w:tabs>
                <w:tab w:val="right" w:pos="93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1BD0" w:rsidRPr="00681BD0" w14:paraId="7F00F64B" w14:textId="77777777" w:rsidTr="0032329D">
        <w:tc>
          <w:tcPr>
            <w:tcW w:w="1643" w:type="dxa"/>
          </w:tcPr>
          <w:p w14:paraId="3745F77D" w14:textId="77777777" w:rsidR="00681BD0" w:rsidRPr="00681BD0" w:rsidRDefault="00681BD0" w:rsidP="0032329D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</w:tcBorders>
          </w:tcPr>
          <w:p w14:paraId="123441B7" w14:textId="77777777" w:rsidR="00681BD0" w:rsidRPr="00681BD0" w:rsidRDefault="00681BD0" w:rsidP="0032329D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MM</w:t>
            </w:r>
          </w:p>
        </w:tc>
        <w:tc>
          <w:tcPr>
            <w:tcW w:w="309" w:type="dxa"/>
          </w:tcPr>
          <w:p w14:paraId="79C9D202" w14:textId="77777777" w:rsidR="00681BD0" w:rsidRPr="00681BD0" w:rsidRDefault="00681BD0" w:rsidP="0032329D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4E8A9056" w14:textId="77777777" w:rsidR="00681BD0" w:rsidRPr="00681BD0" w:rsidRDefault="00681BD0" w:rsidP="0032329D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DD</w:t>
            </w:r>
          </w:p>
        </w:tc>
        <w:tc>
          <w:tcPr>
            <w:tcW w:w="309" w:type="dxa"/>
          </w:tcPr>
          <w:p w14:paraId="34D00597" w14:textId="77777777" w:rsidR="00681BD0" w:rsidRPr="00681BD0" w:rsidRDefault="00681BD0" w:rsidP="0032329D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14:paraId="2B733D3C" w14:textId="77777777" w:rsidR="00681BD0" w:rsidRPr="00681BD0" w:rsidRDefault="00681BD0" w:rsidP="0032329D">
            <w:pPr>
              <w:tabs>
                <w:tab w:val="right" w:pos="93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YYYY</w:t>
            </w:r>
          </w:p>
        </w:tc>
      </w:tr>
    </w:tbl>
    <w:p w14:paraId="62F590BB" w14:textId="77777777" w:rsidR="0032329D" w:rsidRDefault="0032329D"/>
    <w:p w14:paraId="01BE4EF2" w14:textId="77777777" w:rsidR="0032329D" w:rsidRDefault="0032329D"/>
    <w:p w14:paraId="7CE75ACC" w14:textId="77777777" w:rsidR="0032329D" w:rsidRDefault="0032329D"/>
    <w:tbl>
      <w:tblPr>
        <w:tblStyle w:val="TableGrid"/>
        <w:tblW w:w="10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2461"/>
        <w:gridCol w:w="288"/>
        <w:gridCol w:w="1440"/>
        <w:gridCol w:w="1440"/>
        <w:gridCol w:w="2448"/>
      </w:tblGrid>
      <w:tr w:rsidR="00981125" w14:paraId="04FC289B" w14:textId="77777777" w:rsidTr="00981125">
        <w:trPr>
          <w:trHeight w:val="432"/>
        </w:trPr>
        <w:tc>
          <w:tcPr>
            <w:tcW w:w="1986" w:type="dxa"/>
            <w:vAlign w:val="bottom"/>
          </w:tcPr>
          <w:p w14:paraId="52934FDA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Reference check by</w:t>
            </w:r>
          </w:p>
        </w:tc>
        <w:tc>
          <w:tcPr>
            <w:tcW w:w="2461" w:type="dxa"/>
            <w:tcBorders>
              <w:bottom w:val="single" w:sz="4" w:space="0" w:color="auto"/>
            </w:tcBorders>
            <w:vAlign w:val="bottom"/>
          </w:tcPr>
          <w:p w14:paraId="786B45D1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8" w:type="dxa"/>
            <w:vAlign w:val="bottom"/>
          </w:tcPr>
          <w:p w14:paraId="46626B25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1440" w:type="dxa"/>
            <w:vAlign w:val="bottom"/>
          </w:tcPr>
          <w:p w14:paraId="48B54CF9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Membership</w:t>
            </w:r>
          </w:p>
        </w:tc>
        <w:tc>
          <w:tcPr>
            <w:tcW w:w="1440" w:type="dxa"/>
            <w:vAlign w:val="bottom"/>
          </w:tcPr>
          <w:p w14:paraId="6E56C0D3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Leadership</w:t>
            </w:r>
          </w:p>
        </w:tc>
        <w:tc>
          <w:tcPr>
            <w:tcW w:w="2448" w:type="dxa"/>
            <w:vAlign w:val="bottom"/>
          </w:tcPr>
          <w:p w14:paraId="11304CBA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1BD0">
              <w:rPr>
                <w:rFonts w:asciiTheme="minorHAnsi" w:hAnsiTheme="minorHAnsi" w:cstheme="minorHAnsi"/>
                <w:sz w:val="22"/>
                <w:szCs w:val="22"/>
              </w:rPr>
              <w:t>Professional/Educational</w:t>
            </w:r>
          </w:p>
        </w:tc>
      </w:tr>
    </w:tbl>
    <w:p w14:paraId="58AE7C27" w14:textId="77777777" w:rsidR="00981125" w:rsidRPr="00D81FB4" w:rsidRDefault="00981125" w:rsidP="00595B84">
      <w:pPr>
        <w:tabs>
          <w:tab w:val="left" w:pos="3240"/>
          <w:tab w:val="left" w:pos="3420"/>
          <w:tab w:val="left" w:pos="5040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5285"/>
        <w:gridCol w:w="717"/>
        <w:gridCol w:w="643"/>
        <w:gridCol w:w="301"/>
        <w:gridCol w:w="643"/>
        <w:gridCol w:w="301"/>
        <w:gridCol w:w="643"/>
        <w:gridCol w:w="324"/>
        <w:gridCol w:w="466"/>
        <w:gridCol w:w="344"/>
      </w:tblGrid>
      <w:tr w:rsidR="00D81FB4" w14:paraId="2F1C9566" w14:textId="77777777" w:rsidTr="00D81FB4">
        <w:trPr>
          <w:trHeight w:val="274"/>
        </w:trPr>
        <w:tc>
          <w:tcPr>
            <w:tcW w:w="10088" w:type="dxa"/>
            <w:gridSpan w:val="11"/>
            <w:vAlign w:val="bottom"/>
          </w:tcPr>
          <w:p w14:paraId="38DDC6B3" w14:textId="77777777" w:rsidR="00D81FB4" w:rsidRDefault="00D81FB4" w:rsidP="00D81FB4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Recommend for:</w:t>
            </w:r>
          </w:p>
        </w:tc>
      </w:tr>
      <w:tr w:rsidR="00981125" w14:paraId="10E95D90" w14:textId="77777777" w:rsidTr="0032329D">
        <w:trPr>
          <w:trHeight w:val="432"/>
        </w:trPr>
        <w:tc>
          <w:tcPr>
            <w:tcW w:w="421" w:type="dxa"/>
            <w:vAlign w:val="bottom"/>
          </w:tcPr>
          <w:p w14:paraId="769C31C2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5285" w:type="dxa"/>
            <w:tcBorders>
              <w:bottom w:val="single" w:sz="4" w:space="0" w:color="auto"/>
            </w:tcBorders>
            <w:vAlign w:val="bottom"/>
          </w:tcPr>
          <w:p w14:paraId="612DD929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7" w:type="dxa"/>
            <w:vAlign w:val="bottom"/>
          </w:tcPr>
          <w:p w14:paraId="36F0D323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Date: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bottom"/>
          </w:tcPr>
          <w:p w14:paraId="4FE0A601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" w:type="dxa"/>
            <w:vAlign w:val="bottom"/>
          </w:tcPr>
          <w:p w14:paraId="784D485B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bottom"/>
          </w:tcPr>
          <w:p w14:paraId="47DDBCA6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" w:type="dxa"/>
            <w:vAlign w:val="bottom"/>
          </w:tcPr>
          <w:p w14:paraId="209B143C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bottom"/>
          </w:tcPr>
          <w:p w14:paraId="7863F2CC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4" w:type="dxa"/>
            <w:vAlign w:val="bottom"/>
          </w:tcPr>
          <w:p w14:paraId="2D66745F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66" w:type="dxa"/>
            <w:vAlign w:val="bottom"/>
          </w:tcPr>
          <w:p w14:paraId="4E8B2884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</w:t>
            </w:r>
          </w:p>
        </w:tc>
        <w:tc>
          <w:tcPr>
            <w:tcW w:w="344" w:type="dxa"/>
            <w:vAlign w:val="bottom"/>
          </w:tcPr>
          <w:p w14:paraId="4B9E3F25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981125" w:rsidRPr="00981125" w14:paraId="44ABEA18" w14:textId="77777777" w:rsidTr="0032329D">
        <w:trPr>
          <w:trHeight w:val="144"/>
        </w:trPr>
        <w:tc>
          <w:tcPr>
            <w:tcW w:w="421" w:type="dxa"/>
          </w:tcPr>
          <w:p w14:paraId="63B71F19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85" w:type="dxa"/>
            <w:tcBorders>
              <w:top w:val="single" w:sz="4" w:space="0" w:color="auto"/>
            </w:tcBorders>
          </w:tcPr>
          <w:p w14:paraId="0330EE5C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7" w:type="dxa"/>
          </w:tcPr>
          <w:p w14:paraId="0734DE99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</w:tcPr>
          <w:p w14:paraId="124C3647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MM</w:t>
            </w:r>
          </w:p>
        </w:tc>
        <w:tc>
          <w:tcPr>
            <w:tcW w:w="301" w:type="dxa"/>
          </w:tcPr>
          <w:p w14:paraId="10CB1016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</w:tcPr>
          <w:p w14:paraId="5934DF77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DD</w:t>
            </w:r>
          </w:p>
        </w:tc>
        <w:tc>
          <w:tcPr>
            <w:tcW w:w="301" w:type="dxa"/>
          </w:tcPr>
          <w:p w14:paraId="5C6DB4A7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</w:tcPr>
          <w:p w14:paraId="77B859B5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YYYY</w:t>
            </w:r>
          </w:p>
        </w:tc>
        <w:tc>
          <w:tcPr>
            <w:tcW w:w="324" w:type="dxa"/>
          </w:tcPr>
          <w:p w14:paraId="76567C4C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6" w:type="dxa"/>
          </w:tcPr>
          <w:p w14:paraId="6EEB6013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4" w:type="dxa"/>
          </w:tcPr>
          <w:p w14:paraId="56D1AB77" w14:textId="77777777" w:rsidR="00981125" w:rsidRP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81125" w14:paraId="09D32CA7" w14:textId="77777777" w:rsidTr="0032329D">
        <w:trPr>
          <w:trHeight w:val="432"/>
        </w:trPr>
        <w:tc>
          <w:tcPr>
            <w:tcW w:w="421" w:type="dxa"/>
            <w:vAlign w:val="bottom"/>
          </w:tcPr>
          <w:p w14:paraId="124069D9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5285" w:type="dxa"/>
            <w:tcBorders>
              <w:bottom w:val="single" w:sz="4" w:space="0" w:color="auto"/>
            </w:tcBorders>
            <w:vAlign w:val="bottom"/>
          </w:tcPr>
          <w:p w14:paraId="4C29561D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7" w:type="dxa"/>
            <w:vAlign w:val="bottom"/>
          </w:tcPr>
          <w:p w14:paraId="68D97DC9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Date: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bottom"/>
          </w:tcPr>
          <w:p w14:paraId="7ABB6D65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" w:type="dxa"/>
            <w:vAlign w:val="bottom"/>
          </w:tcPr>
          <w:p w14:paraId="0360B2AE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bottom"/>
          </w:tcPr>
          <w:p w14:paraId="2FB381C6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" w:type="dxa"/>
            <w:vAlign w:val="bottom"/>
          </w:tcPr>
          <w:p w14:paraId="14864420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bottom"/>
          </w:tcPr>
          <w:p w14:paraId="7DF04621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4" w:type="dxa"/>
            <w:vAlign w:val="bottom"/>
          </w:tcPr>
          <w:p w14:paraId="05BF5D46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66" w:type="dxa"/>
            <w:vAlign w:val="bottom"/>
          </w:tcPr>
          <w:p w14:paraId="1969EE85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</w:t>
            </w:r>
          </w:p>
        </w:tc>
        <w:tc>
          <w:tcPr>
            <w:tcW w:w="344" w:type="dxa"/>
            <w:vAlign w:val="bottom"/>
          </w:tcPr>
          <w:p w14:paraId="0FF01E9D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981125" w:rsidRPr="00981125" w14:paraId="34E4D0FF" w14:textId="77777777" w:rsidTr="0032329D">
        <w:trPr>
          <w:trHeight w:val="144"/>
        </w:trPr>
        <w:tc>
          <w:tcPr>
            <w:tcW w:w="421" w:type="dxa"/>
          </w:tcPr>
          <w:p w14:paraId="0564BE51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85" w:type="dxa"/>
            <w:tcBorders>
              <w:top w:val="single" w:sz="4" w:space="0" w:color="auto"/>
            </w:tcBorders>
          </w:tcPr>
          <w:p w14:paraId="04E5CD05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7" w:type="dxa"/>
          </w:tcPr>
          <w:p w14:paraId="7EF6F701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</w:tcPr>
          <w:p w14:paraId="636ED86C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MM</w:t>
            </w:r>
          </w:p>
        </w:tc>
        <w:tc>
          <w:tcPr>
            <w:tcW w:w="301" w:type="dxa"/>
          </w:tcPr>
          <w:p w14:paraId="2E719934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</w:tcPr>
          <w:p w14:paraId="570F1DEE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DD</w:t>
            </w:r>
          </w:p>
        </w:tc>
        <w:tc>
          <w:tcPr>
            <w:tcW w:w="301" w:type="dxa"/>
          </w:tcPr>
          <w:p w14:paraId="79FC1C95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</w:tcPr>
          <w:p w14:paraId="57E17A43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YYYY</w:t>
            </w:r>
          </w:p>
        </w:tc>
        <w:tc>
          <w:tcPr>
            <w:tcW w:w="324" w:type="dxa"/>
          </w:tcPr>
          <w:p w14:paraId="001C392E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6" w:type="dxa"/>
          </w:tcPr>
          <w:p w14:paraId="55CA4F35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4" w:type="dxa"/>
          </w:tcPr>
          <w:p w14:paraId="4D4D989E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81125" w14:paraId="63CDC455" w14:textId="77777777" w:rsidTr="0032329D">
        <w:trPr>
          <w:trHeight w:val="432"/>
        </w:trPr>
        <w:tc>
          <w:tcPr>
            <w:tcW w:w="421" w:type="dxa"/>
            <w:vAlign w:val="bottom"/>
          </w:tcPr>
          <w:p w14:paraId="49329A2E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5285" w:type="dxa"/>
            <w:tcBorders>
              <w:bottom w:val="single" w:sz="4" w:space="0" w:color="auto"/>
            </w:tcBorders>
            <w:vAlign w:val="bottom"/>
          </w:tcPr>
          <w:p w14:paraId="3551C4DB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7" w:type="dxa"/>
            <w:vAlign w:val="bottom"/>
          </w:tcPr>
          <w:p w14:paraId="1CF9DFDA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Date: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bottom"/>
          </w:tcPr>
          <w:p w14:paraId="390D5CF4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" w:type="dxa"/>
            <w:vAlign w:val="bottom"/>
          </w:tcPr>
          <w:p w14:paraId="50B3BD4E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bottom"/>
          </w:tcPr>
          <w:p w14:paraId="1A7229D0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" w:type="dxa"/>
            <w:vAlign w:val="bottom"/>
          </w:tcPr>
          <w:p w14:paraId="28BAC730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bottom"/>
          </w:tcPr>
          <w:p w14:paraId="20783FE0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4" w:type="dxa"/>
            <w:vAlign w:val="bottom"/>
          </w:tcPr>
          <w:p w14:paraId="40373A22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66" w:type="dxa"/>
            <w:vAlign w:val="bottom"/>
          </w:tcPr>
          <w:p w14:paraId="21BE0850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</w:t>
            </w:r>
          </w:p>
        </w:tc>
        <w:tc>
          <w:tcPr>
            <w:tcW w:w="344" w:type="dxa"/>
            <w:vAlign w:val="bottom"/>
          </w:tcPr>
          <w:p w14:paraId="1251B65D" w14:textId="77777777" w:rsidR="00981125" w:rsidRDefault="00981125" w:rsidP="00981125">
            <w:pPr>
              <w:tabs>
                <w:tab w:val="left" w:pos="3240"/>
                <w:tab w:val="left" w:pos="3420"/>
                <w:tab w:val="left" w:pos="50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981125" w:rsidRPr="00981125" w14:paraId="2A0EBE30" w14:textId="77777777" w:rsidTr="007B06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67F1D3B5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3B6FF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7DA03238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B38988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MM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14:paraId="53AFCB32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131E20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DD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14:paraId="6A7766BF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ADA547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YYYY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7DAA39E1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067B6993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14:paraId="478DE81F" w14:textId="77777777" w:rsidR="00981125" w:rsidRPr="00981125" w:rsidRDefault="00981125" w:rsidP="00AB282F">
            <w:pPr>
              <w:tabs>
                <w:tab w:val="left" w:pos="3240"/>
                <w:tab w:val="left" w:pos="3420"/>
                <w:tab w:val="left" w:pos="504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2A2F183" w14:textId="77777777" w:rsidR="00617429" w:rsidRDefault="00617429" w:rsidP="0032329D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208"/>
      </w:tblGrid>
      <w:tr w:rsidR="0032329D" w:rsidRPr="0032329D" w14:paraId="33FC3404" w14:textId="77777777" w:rsidTr="0032329D">
        <w:trPr>
          <w:trHeight w:val="432"/>
        </w:trPr>
        <w:tc>
          <w:tcPr>
            <w:tcW w:w="1872" w:type="dxa"/>
            <w:vAlign w:val="bottom"/>
          </w:tcPr>
          <w:p w14:paraId="1017D94D" w14:textId="77777777" w:rsidR="0032329D" w:rsidRPr="0032329D" w:rsidRDefault="0032329D" w:rsidP="003232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Other Comments:</w:t>
            </w:r>
          </w:p>
        </w:tc>
        <w:tc>
          <w:tcPr>
            <w:tcW w:w="8208" w:type="dxa"/>
            <w:tcBorders>
              <w:bottom w:val="single" w:sz="4" w:space="0" w:color="auto"/>
            </w:tcBorders>
            <w:vAlign w:val="bottom"/>
          </w:tcPr>
          <w:p w14:paraId="7DF826FA" w14:textId="77777777" w:rsidR="0032329D" w:rsidRPr="0032329D" w:rsidRDefault="0032329D" w:rsidP="003232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D644635" w14:textId="77777777" w:rsidR="0032329D" w:rsidRPr="0032329D" w:rsidRDefault="0032329D" w:rsidP="0032329D">
      <w:pPr>
        <w:rPr>
          <w:rFonts w:asciiTheme="minorHAnsi" w:hAnsiTheme="minorHAnsi" w:cstheme="minorHAnsi"/>
          <w:sz w:val="16"/>
          <w:szCs w:val="16"/>
        </w:rPr>
      </w:pPr>
    </w:p>
    <w:sectPr w:rsidR="0032329D" w:rsidRPr="0032329D" w:rsidSect="00595B84">
      <w:type w:val="continuous"/>
      <w:pgSz w:w="12240" w:h="15840" w:code="1"/>
      <w:pgMar w:top="1440" w:right="1267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6A1F4" w14:textId="77777777" w:rsidR="007F5D3D" w:rsidRDefault="007F5D3D">
      <w:r>
        <w:separator/>
      </w:r>
    </w:p>
  </w:endnote>
  <w:endnote w:type="continuationSeparator" w:id="0">
    <w:p w14:paraId="3FE0E3CC" w14:textId="77777777" w:rsidR="007F5D3D" w:rsidRDefault="007F5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948A2" w14:textId="77777777" w:rsidR="00C9581A" w:rsidRDefault="00C958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150914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16"/>
        <w:szCs w:val="16"/>
      </w:rPr>
    </w:sdtEndPr>
    <w:sdtContent>
      <w:p w14:paraId="1A9994AB" w14:textId="77777777" w:rsidR="00577E47" w:rsidRDefault="006B0D85" w:rsidP="006B0D85">
        <w:pPr>
          <w:pStyle w:val="Footer"/>
          <w:jc w:val="center"/>
          <w:rPr>
            <w:rFonts w:asciiTheme="minorHAnsi" w:hAnsiTheme="minorHAnsi" w:cstheme="minorHAnsi"/>
            <w:noProof/>
            <w:sz w:val="22"/>
            <w:szCs w:val="22"/>
          </w:rPr>
        </w:pPr>
        <w:r w:rsidRPr="006B0D85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6B0D85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6B0D85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7600E6">
          <w:rPr>
            <w:rFonts w:asciiTheme="minorHAnsi" w:hAnsiTheme="minorHAnsi" w:cstheme="minorHAnsi"/>
            <w:noProof/>
            <w:sz w:val="22"/>
            <w:szCs w:val="22"/>
          </w:rPr>
          <w:t>4</w:t>
        </w:r>
        <w:r w:rsidRPr="006B0D85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  <w:p w14:paraId="10E91E58" w14:textId="77777777" w:rsidR="006B0D85" w:rsidRPr="00577E47" w:rsidRDefault="00C9581A" w:rsidP="00577E47">
        <w:pPr>
          <w:pStyle w:val="Footer"/>
          <w:jc w:val="right"/>
          <w:rPr>
            <w:rFonts w:asciiTheme="minorHAnsi" w:hAnsiTheme="minorHAnsi" w:cstheme="minorHAnsi"/>
            <w:sz w:val="16"/>
            <w:szCs w:val="16"/>
          </w:rPr>
        </w:pPr>
        <w:r>
          <w:rPr>
            <w:rFonts w:asciiTheme="minorHAnsi" w:hAnsiTheme="minorHAnsi" w:cstheme="minorHAnsi"/>
            <w:sz w:val="16"/>
            <w:szCs w:val="16"/>
          </w:rPr>
          <w:fldChar w:fldCharType="begin"/>
        </w:r>
        <w:r>
          <w:rPr>
            <w:rFonts w:asciiTheme="minorHAnsi" w:hAnsiTheme="minorHAnsi" w:cstheme="minorHAnsi"/>
            <w:sz w:val="16"/>
            <w:szCs w:val="16"/>
          </w:rPr>
          <w:instrText xml:space="preserve"> FILENAME   \* MERGEFORMAT </w:instrText>
        </w:r>
        <w:r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BD15E5">
          <w:rPr>
            <w:rFonts w:asciiTheme="minorHAnsi" w:hAnsiTheme="minorHAnsi" w:cstheme="minorHAnsi"/>
            <w:noProof/>
            <w:sz w:val="16"/>
            <w:szCs w:val="16"/>
          </w:rPr>
          <w:t>Document2</w:t>
        </w:r>
        <w:r>
          <w:rPr>
            <w:rFonts w:asciiTheme="minorHAnsi" w:hAnsiTheme="minorHAnsi" w:cstheme="minorHAnsi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10751" w14:textId="77777777" w:rsidR="00A739CA" w:rsidRPr="00A739CA" w:rsidRDefault="00A739CA" w:rsidP="00A739CA">
    <w:pPr>
      <w:ind w:left="-900" w:right="-900"/>
      <w:jc w:val="center"/>
      <w:rPr>
        <w:rFonts w:ascii="Century Gothic" w:hAnsi="Century Gothic"/>
        <w:color w:val="1F4E79"/>
        <w:sz w:val="20"/>
        <w:szCs w:val="20"/>
        <w:lang w:val="fr-FR"/>
      </w:rPr>
    </w:pPr>
    <w:r w:rsidRPr="00F500C7">
      <w:rPr>
        <w:rFonts w:ascii="Century Gothic" w:hAnsi="Century Gothic"/>
        <w:color w:val="1F4E79"/>
        <w:sz w:val="20"/>
        <w:szCs w:val="20"/>
        <w:lang w:val="fr-FR"/>
      </w:rPr>
      <w:t xml:space="preserve">4055 W. Peterson Avenue, Suite 106, </w:t>
    </w:r>
    <w:r w:rsidRPr="00EA60B8">
      <w:rPr>
        <w:rFonts w:ascii="Century Gothic" w:hAnsi="Century Gothic"/>
        <w:color w:val="1F4E79"/>
        <w:sz w:val="20"/>
        <w:szCs w:val="20"/>
        <w:lang w:val="fr-FR"/>
      </w:rPr>
      <w:t>Chicago, IL 60646 | (773</w:t>
    </w:r>
    <w:r w:rsidRPr="00F500C7">
      <w:rPr>
        <w:rFonts w:ascii="Century Gothic" w:hAnsi="Century Gothic"/>
        <w:color w:val="1F4E79"/>
        <w:sz w:val="20"/>
        <w:szCs w:val="20"/>
        <w:lang w:val="fr-FR"/>
      </w:rPr>
      <w:t xml:space="preserve">) 267-3060 | </w:t>
    </w:r>
    <w:hyperlink r:id="rId1" w:history="1">
      <w:r w:rsidRPr="00F500C7">
        <w:rPr>
          <w:rStyle w:val="Hyperlink"/>
          <w:rFonts w:ascii="Century Gothic" w:hAnsi="Century Gothic"/>
          <w:color w:val="023160"/>
          <w:sz w:val="20"/>
          <w:szCs w:val="20"/>
          <w:lang w:val="fr-FR"/>
        </w:rPr>
        <w:t>info@centralconf.org</w:t>
      </w:r>
    </w:hyperlink>
    <w:r w:rsidRPr="00F500C7">
      <w:rPr>
        <w:rFonts w:ascii="Century Gothic" w:hAnsi="Century Gothic"/>
        <w:color w:val="1F4E79"/>
        <w:sz w:val="20"/>
        <w:szCs w:val="20"/>
        <w:lang w:val="fr-FR"/>
      </w:rPr>
      <w:t xml:space="preserve"> | centralconf.org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A79CE" w14:textId="77777777" w:rsidR="007F5D3D" w:rsidRDefault="007F5D3D">
      <w:r>
        <w:separator/>
      </w:r>
    </w:p>
  </w:footnote>
  <w:footnote w:type="continuationSeparator" w:id="0">
    <w:p w14:paraId="6D099CBF" w14:textId="77777777" w:rsidR="007F5D3D" w:rsidRDefault="007F5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21F36" w14:textId="77777777" w:rsidR="00C9581A" w:rsidRDefault="00C958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5D363" w14:textId="77777777" w:rsidR="00C9581A" w:rsidRDefault="00C958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57F50" w14:textId="77777777" w:rsidR="00DD5D9F" w:rsidRDefault="00A739CA" w:rsidP="00A739CA">
    <w:pPr>
      <w:pStyle w:val="Header"/>
      <w:jc w:val="center"/>
    </w:pPr>
    <w:r>
      <w:rPr>
        <w:noProof/>
        <w:lang w:eastAsia="ja-JP"/>
      </w:rPr>
      <w:drawing>
        <wp:inline distT="0" distB="0" distL="0" distR="0" wp14:anchorId="6E7ECE99" wp14:editId="11C8BF38">
          <wp:extent cx="2286000" cy="63255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CECC Logo - reformatted horizontal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632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51EA18" w14:textId="77777777" w:rsidR="006B0D85" w:rsidRPr="00A739CA" w:rsidRDefault="006B0D85" w:rsidP="00A739C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A4578"/>
    <w:multiLevelType w:val="hybridMultilevel"/>
    <w:tmpl w:val="4AC4C356"/>
    <w:lvl w:ilvl="0" w:tplc="4A5E67E6">
      <w:numFmt w:val="bullet"/>
      <w:lvlText w:val=""/>
      <w:lvlJc w:val="left"/>
      <w:pPr>
        <w:tabs>
          <w:tab w:val="num" w:pos="4680"/>
        </w:tabs>
        <w:ind w:left="4680" w:hanging="43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5E5"/>
    <w:rsid w:val="00046891"/>
    <w:rsid w:val="00064A75"/>
    <w:rsid w:val="00120F31"/>
    <w:rsid w:val="0012225B"/>
    <w:rsid w:val="0014643D"/>
    <w:rsid w:val="001B63EB"/>
    <w:rsid w:val="001C1035"/>
    <w:rsid w:val="001C2DA8"/>
    <w:rsid w:val="00216B55"/>
    <w:rsid w:val="0028778E"/>
    <w:rsid w:val="002910AA"/>
    <w:rsid w:val="002A1A6F"/>
    <w:rsid w:val="002A335E"/>
    <w:rsid w:val="002C4E84"/>
    <w:rsid w:val="002D5F0D"/>
    <w:rsid w:val="002D61D5"/>
    <w:rsid w:val="00320AE7"/>
    <w:rsid w:val="0032329D"/>
    <w:rsid w:val="00327228"/>
    <w:rsid w:val="003974AA"/>
    <w:rsid w:val="003D216E"/>
    <w:rsid w:val="003F100B"/>
    <w:rsid w:val="004625F4"/>
    <w:rsid w:val="00465710"/>
    <w:rsid w:val="00466028"/>
    <w:rsid w:val="00467B0A"/>
    <w:rsid w:val="005759E3"/>
    <w:rsid w:val="00577E47"/>
    <w:rsid w:val="00586BB2"/>
    <w:rsid w:val="00595B84"/>
    <w:rsid w:val="005A2EC5"/>
    <w:rsid w:val="005B17FD"/>
    <w:rsid w:val="005D222F"/>
    <w:rsid w:val="00617429"/>
    <w:rsid w:val="0065452E"/>
    <w:rsid w:val="006660CC"/>
    <w:rsid w:val="00681BD0"/>
    <w:rsid w:val="00693A67"/>
    <w:rsid w:val="006A14DE"/>
    <w:rsid w:val="006B0D85"/>
    <w:rsid w:val="006C50E6"/>
    <w:rsid w:val="0072758D"/>
    <w:rsid w:val="007600E6"/>
    <w:rsid w:val="00774243"/>
    <w:rsid w:val="00785945"/>
    <w:rsid w:val="00792BD5"/>
    <w:rsid w:val="007B0612"/>
    <w:rsid w:val="007E1F97"/>
    <w:rsid w:val="007F5D3D"/>
    <w:rsid w:val="0080271B"/>
    <w:rsid w:val="00806606"/>
    <w:rsid w:val="00811F6A"/>
    <w:rsid w:val="008B02E9"/>
    <w:rsid w:val="00913A19"/>
    <w:rsid w:val="00981125"/>
    <w:rsid w:val="009C5020"/>
    <w:rsid w:val="009D4E96"/>
    <w:rsid w:val="00A323D5"/>
    <w:rsid w:val="00A43112"/>
    <w:rsid w:val="00A736BD"/>
    <w:rsid w:val="00A739CA"/>
    <w:rsid w:val="00A9655E"/>
    <w:rsid w:val="00AA69EB"/>
    <w:rsid w:val="00AF1F4A"/>
    <w:rsid w:val="00B14C82"/>
    <w:rsid w:val="00B424FE"/>
    <w:rsid w:val="00B4484B"/>
    <w:rsid w:val="00B54BA8"/>
    <w:rsid w:val="00B66579"/>
    <w:rsid w:val="00B74A4A"/>
    <w:rsid w:val="00B77373"/>
    <w:rsid w:val="00BD15E5"/>
    <w:rsid w:val="00BE6C07"/>
    <w:rsid w:val="00C2117B"/>
    <w:rsid w:val="00C67A7B"/>
    <w:rsid w:val="00C9581A"/>
    <w:rsid w:val="00CC21BA"/>
    <w:rsid w:val="00CE607B"/>
    <w:rsid w:val="00CF4F8E"/>
    <w:rsid w:val="00D74B59"/>
    <w:rsid w:val="00D81FB4"/>
    <w:rsid w:val="00D93A1C"/>
    <w:rsid w:val="00DB2422"/>
    <w:rsid w:val="00DD5D9F"/>
    <w:rsid w:val="00E44E68"/>
    <w:rsid w:val="00ED6CCF"/>
    <w:rsid w:val="00EF4104"/>
    <w:rsid w:val="00F40D00"/>
    <w:rsid w:val="00FF1CA2"/>
    <w:rsid w:val="00FF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372F1A"/>
  <w15:chartTrackingRefBased/>
  <w15:docId w15:val="{7EADCFF8-6790-4B9A-81B3-76875261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DD5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6B0D85"/>
    <w:rPr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77E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alconf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entralconf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737\Downloads\CCECC%20Ex%20Bd_Volunteer%20Leadership%20Application_blank_2021-04-01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46D43-4C87-4F64-817A-121A31BED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CCECC Ex Bd_Volunteer Leadership Application_blank_2021-04-01 (4).dotx</Template>
  <TotalTime>1</TotalTime>
  <Pages>4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LEADERSHIP APPLICATION</vt:lpstr>
    </vt:vector>
  </TitlesOfParts>
  <Company>Central Conference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LEADERSHIP APPLICATION</dc:title>
  <dc:subject/>
  <dc:creator>17737</dc:creator>
  <cp:keywords/>
  <cp:lastModifiedBy>Jill Lind</cp:lastModifiedBy>
  <cp:revision>1</cp:revision>
  <cp:lastPrinted>2009-03-31T17:24:00Z</cp:lastPrinted>
  <dcterms:created xsi:type="dcterms:W3CDTF">2021-04-22T03:06:00Z</dcterms:created>
  <dcterms:modified xsi:type="dcterms:W3CDTF">2021-04-22T03:07:00Z</dcterms:modified>
</cp:coreProperties>
</file>